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BF1DE" w:themeColor="accent3" w:themeTint="33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afterLines="100" w:line="240" w:lineRule="exact"/>
        <w:jc w:val="center"/>
        <w:rPr>
          <w:rFonts w:ascii="宋体" w:cs="宋体"/>
          <w:b/>
          <w:bCs/>
          <w:sz w:val="30"/>
          <w:szCs w:val="32"/>
        </w:rPr>
      </w:pPr>
    </w:p>
    <w:p>
      <w:pPr>
        <w:spacing w:afterLines="100" w:line="320" w:lineRule="exact"/>
        <w:jc w:val="center"/>
        <w:rPr>
          <w:rFonts w:ascii="宋体" w:cs="宋体"/>
          <w:b/>
          <w:bCs/>
          <w:sz w:val="30"/>
          <w:szCs w:val="32"/>
        </w:rPr>
      </w:pPr>
      <w:r>
        <w:rPr>
          <w:rFonts w:hint="eastAsia" w:ascii="宋体" w:cs="宋体"/>
          <w:b/>
          <w:bCs/>
          <w:sz w:val="30"/>
          <w:szCs w:val="32"/>
        </w:rPr>
        <w:t>市城建档案馆、市城建档案馆城建档案利用受理点代码表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900"/>
        <w:gridCol w:w="1440"/>
        <w:gridCol w:w="900"/>
        <w:gridCol w:w="1440"/>
        <w:gridCol w:w="9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b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30"/>
                <w:szCs w:val="30"/>
              </w:rPr>
              <w:t>名</w:t>
            </w:r>
            <w:r>
              <w:rPr>
                <w:rFonts w:cs="宋体" w:asciiTheme="minorEastAsia" w:hAnsiTheme="minorEastAsia" w:eastAsiaTheme="minorEastAsia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30"/>
                <w:szCs w:val="30"/>
              </w:rPr>
              <w:t>称</w:t>
            </w: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b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30"/>
                <w:szCs w:val="30"/>
              </w:rPr>
              <w:t>代码</w:t>
            </w:r>
          </w:p>
        </w:tc>
        <w:tc>
          <w:tcPr>
            <w:tcW w:w="14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b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30"/>
                <w:szCs w:val="30"/>
              </w:rPr>
              <w:t>名</w:t>
            </w:r>
            <w:r>
              <w:rPr>
                <w:rFonts w:cs="宋体" w:asciiTheme="minorEastAsia" w:hAnsiTheme="minorEastAsia" w:eastAsiaTheme="minorEastAsia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30"/>
                <w:szCs w:val="30"/>
              </w:rPr>
              <w:t>称</w:t>
            </w: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b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30"/>
                <w:szCs w:val="30"/>
              </w:rPr>
              <w:t>代码</w:t>
            </w:r>
          </w:p>
        </w:tc>
        <w:tc>
          <w:tcPr>
            <w:tcW w:w="14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b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30"/>
                <w:szCs w:val="30"/>
              </w:rPr>
              <w:t>名</w:t>
            </w:r>
            <w:r>
              <w:rPr>
                <w:rFonts w:cs="宋体" w:asciiTheme="minorEastAsia" w:hAnsiTheme="minorEastAsia" w:eastAsiaTheme="minorEastAsia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30"/>
                <w:szCs w:val="30"/>
              </w:rPr>
              <w:t>称</w:t>
            </w: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b/>
                <w:bCs/>
                <w:sz w:val="30"/>
                <w:szCs w:val="3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30"/>
                <w:szCs w:val="30"/>
              </w:rPr>
              <w:t>代码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上海市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黄浦区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徐汇区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长宁区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静安区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普陀区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07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虹口区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杨浦区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闵行区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宝山区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嘉定区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浦东新区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15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金山区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松江区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青浦区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18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奉贤区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崇明区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30"/>
              </w:rPr>
              <w:t>临港新片区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30"/>
              </w:rPr>
              <w:t>管委会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35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化工区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管委会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cs="仿宋_GB2312" w:asciiTheme="minorEastAsia" w:hAnsiTheme="minorEastAsia" w:eastAsiaTheme="minorEastAsia"/>
                <w:sz w:val="30"/>
                <w:szCs w:val="30"/>
              </w:rPr>
              <w:t>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机场地区规划处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长兴岛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开发办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41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30"/>
              </w:rPr>
              <w:t>虹桥商务区管委会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自贸区</w:t>
            </w:r>
          </w:p>
          <w:p>
            <w:pPr>
              <w:spacing w:line="4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管委会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仿宋_GB2312"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 w:eastAsiaTheme="minorEastAsia"/>
                <w:sz w:val="30"/>
                <w:szCs w:val="30"/>
              </w:rPr>
              <w:t>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度假区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管委会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45</w:t>
            </w:r>
          </w:p>
        </w:tc>
      </w:tr>
    </w:tbl>
    <w:p>
      <w:pPr>
        <w:spacing w:line="600" w:lineRule="exac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afterLines="100" w:line="320" w:lineRule="exact"/>
        <w:jc w:val="center"/>
        <w:rPr>
          <w:sz w:val="28"/>
          <w:szCs w:val="28"/>
        </w:rPr>
      </w:pPr>
    </w:p>
    <w:p>
      <w:pPr>
        <w:spacing w:afterLines="100" w:line="320" w:lineRule="exact"/>
        <w:jc w:val="center"/>
        <w:rPr>
          <w:rFonts w:ascii="宋体" w:cs="宋体"/>
          <w:b/>
          <w:bCs/>
          <w:sz w:val="30"/>
          <w:szCs w:val="32"/>
        </w:rPr>
      </w:pPr>
      <w:r>
        <w:rPr>
          <w:rFonts w:hint="eastAsia" w:ascii="宋体" w:cs="宋体"/>
          <w:b/>
          <w:bCs/>
          <w:sz w:val="30"/>
          <w:szCs w:val="32"/>
        </w:rPr>
        <w:t>材料证明章样张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34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黑体" w:hAnsi="宋体" w:eastAsia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/>
                <w:bCs/>
                <w:sz w:val="32"/>
                <w:szCs w:val="32"/>
              </w:rPr>
              <w:t>上海市城市建设档案馆</w:t>
            </w:r>
          </w:p>
          <w:p>
            <w:pPr>
              <w:spacing w:line="600" w:lineRule="exact"/>
              <w:jc w:val="center"/>
              <w:rPr>
                <w:rFonts w:ascii="黑体" w:hAnsi="宋体" w:eastAsia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/>
                <w:bCs/>
                <w:sz w:val="32"/>
                <w:szCs w:val="32"/>
              </w:rPr>
              <w:t>城建档案利用受理点</w:t>
            </w:r>
          </w:p>
          <w:p>
            <w:pPr>
              <w:spacing w:line="6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/>
                <w:bCs/>
                <w:sz w:val="32"/>
                <w:szCs w:val="32"/>
              </w:rPr>
              <w:t>提供专用章</w:t>
            </w:r>
            <w:r>
              <w:rPr>
                <w:rFonts w:ascii="黑体" w:hAnsi="宋体" w:eastAsia="黑体" w:cs="黑体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黑体" w:hAnsi="宋体" w:eastAsia="黑体" w:cs="黑体"/>
                <w:b/>
                <w:bCs/>
                <w:sz w:val="32"/>
                <w:szCs w:val="32"/>
              </w:rPr>
              <w:t>（</w:t>
            </w:r>
            <w:r>
              <w:rPr>
                <w:rFonts w:ascii="黑体" w:hAnsi="宋体" w:eastAsia="黑体" w:cs="黑体"/>
                <w:b/>
                <w:bCs/>
                <w:sz w:val="32"/>
                <w:szCs w:val="32"/>
              </w:rPr>
              <w:t>0 0</w:t>
            </w:r>
            <w:r>
              <w:rPr>
                <w:rFonts w:hint="eastAsia" w:ascii="黑体" w:hAnsi="宋体" w:eastAsia="黑体" w:cs="黑体"/>
                <w:b/>
                <w:bCs/>
                <w:sz w:val="32"/>
                <w:szCs w:val="32"/>
              </w:rPr>
              <w:t>）</w:t>
            </w:r>
          </w:p>
        </w:tc>
      </w:tr>
    </w:tbl>
    <w:p>
      <w:pPr>
        <w:spacing w:line="660" w:lineRule="exact"/>
        <w:jc w:val="left"/>
        <w:rPr>
          <w:rFonts w:ascii="仿宋_GB2312" w:eastAsia="仿宋_GB2312" w:cs="仿宋_GB2312"/>
          <w:b/>
          <w:sz w:val="30"/>
          <w:szCs w:val="30"/>
        </w:rPr>
      </w:pPr>
      <w:r>
        <w:rPr>
          <w:rFonts w:hint="eastAsia" w:cs="仿宋_GB2312" w:asciiTheme="minorEastAsia" w:hAnsiTheme="minorEastAsia" w:eastAsiaTheme="minorEastAsia"/>
          <w:b/>
          <w:sz w:val="30"/>
          <w:szCs w:val="30"/>
        </w:rPr>
        <w:t>注：样张字体为黑体、加粗、三号，边框尺寸为</w:t>
      </w:r>
      <w:r>
        <w:rPr>
          <w:rFonts w:cs="仿宋_GB2312" w:asciiTheme="minorEastAsia" w:hAnsiTheme="minorEastAsia" w:eastAsiaTheme="minorEastAsia"/>
          <w:b/>
          <w:sz w:val="30"/>
          <w:szCs w:val="30"/>
        </w:rPr>
        <w:t>60mm</w:t>
      </w:r>
      <w:r>
        <w:rPr>
          <w:rFonts w:hint="eastAsia" w:cs="仿宋_GB2312" w:asciiTheme="minorEastAsia" w:hAnsiTheme="minorEastAsia" w:eastAsiaTheme="minorEastAsia"/>
          <w:b/>
          <w:sz w:val="30"/>
          <w:szCs w:val="30"/>
        </w:rPr>
        <w:t>×</w:t>
      </w:r>
      <w:r>
        <w:rPr>
          <w:rFonts w:cs="仿宋_GB2312" w:asciiTheme="minorEastAsia" w:hAnsiTheme="minorEastAsia" w:eastAsiaTheme="minorEastAsia"/>
          <w:b/>
          <w:sz w:val="30"/>
          <w:szCs w:val="30"/>
        </w:rPr>
        <w:t>35mm</w:t>
      </w:r>
      <w:r>
        <w:rPr>
          <w:rFonts w:hint="eastAsia" w:cs="仿宋_GB2312" w:asciiTheme="minorEastAsia" w:hAnsiTheme="minorEastAsia" w:eastAsiaTheme="minorEastAsia"/>
          <w:b/>
          <w:sz w:val="30"/>
          <w:szCs w:val="30"/>
        </w:rPr>
        <w:t>，边框线粗细为1.5磅。</w:t>
      </w:r>
      <w:r>
        <w:rPr>
          <w:rFonts w:cs="仿宋_GB2312" w:asciiTheme="minorEastAsia" w:hAnsiTheme="minorEastAsia" w:eastAsiaTheme="minorEastAsia"/>
          <w:b/>
          <w:sz w:val="30"/>
          <w:szCs w:val="30"/>
        </w:rPr>
        <w:t xml:space="preserve">    </w:t>
      </w:r>
      <w:r>
        <w:rPr>
          <w:rFonts w:ascii="仿宋_GB2312" w:eastAsia="仿宋_GB2312" w:cs="仿宋_GB2312"/>
          <w:b/>
          <w:sz w:val="30"/>
          <w:szCs w:val="30"/>
        </w:rPr>
        <w:t xml:space="preserve">     </w:t>
      </w:r>
    </w:p>
    <w:p>
      <w:pPr>
        <w:widowControl/>
        <w:jc w:val="left"/>
        <w:rPr>
          <w:rFonts w:ascii="宋体" w:hAnsi="宋体" w:cs="仿宋_GB2312"/>
          <w:sz w:val="30"/>
          <w:szCs w:val="30"/>
        </w:rPr>
      </w:pPr>
      <w:r>
        <w:rPr>
          <w:rFonts w:ascii="宋体" w:hAnsi="宋体" w:cs="仿宋_GB2312"/>
          <w:sz w:val="30"/>
          <w:szCs w:val="30"/>
        </w:rPr>
        <w:br w:type="page"/>
      </w:r>
    </w:p>
    <w:p>
      <w:pPr>
        <w:spacing w:line="32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center"/>
        <w:textAlignment w:val="auto"/>
        <w:rPr>
          <w:rFonts w:ascii="宋体" w:cs="宋体"/>
          <w:b/>
          <w:bCs/>
          <w:sz w:val="30"/>
          <w:szCs w:val="32"/>
        </w:rPr>
      </w:pPr>
      <w:r>
        <w:rPr>
          <w:rFonts w:hint="eastAsia" w:ascii="宋体" w:cs="宋体"/>
          <w:b/>
          <w:bCs/>
          <w:sz w:val="30"/>
          <w:szCs w:val="32"/>
        </w:rPr>
        <w:t>上海市城市建设档案利用登记表</w:t>
      </w:r>
    </w:p>
    <w:p>
      <w:pPr>
        <w:spacing w:line="360" w:lineRule="exact"/>
        <w:jc w:val="left"/>
        <w:rPr>
          <w:sz w:val="28"/>
          <w:szCs w:val="28"/>
        </w:rPr>
      </w:pPr>
      <w:r>
        <w:rPr>
          <w:rFonts w:hint="eastAsia" w:ascii="宋体" w:hAnsi="宋体" w:cs="宋体"/>
        </w:rPr>
        <w:t>□个人</w:t>
      </w:r>
      <w:r>
        <w:rPr>
          <w:rFonts w:ascii="宋体" w:hAnsi="宋体" w:cs="宋体"/>
        </w:rPr>
        <w:t xml:space="preserve">            </w:t>
      </w:r>
      <w:r>
        <w:rPr>
          <w:rFonts w:hint="eastAsia" w:ascii="宋体" w:hAnsi="宋体" w:cs="宋体"/>
        </w:rPr>
        <w:t>□单位</w:t>
      </w:r>
      <w:r>
        <w:rPr>
          <w:rFonts w:ascii="宋体" w:hAnsi="宋体" w:cs="宋体"/>
          <w:sz w:val="28"/>
          <w:szCs w:val="28"/>
        </w:rPr>
        <w:t xml:space="preserve">                                 </w:t>
      </w:r>
      <w:r>
        <w:rPr>
          <w:rFonts w:ascii="宋体" w:hAnsi="宋体" w:cs="宋体"/>
        </w:rPr>
        <w:t xml:space="preserve">   </w:t>
      </w:r>
      <w:r>
        <w:rPr>
          <w:rFonts w:hint="eastAsia" w:ascii="宋体" w:hAnsi="宋体" w:cs="宋体"/>
        </w:rPr>
        <w:t>编号：</w:t>
      </w:r>
      <w:r>
        <w:rPr>
          <w:rFonts w:ascii="宋体" w:hAnsi="宋体" w:cs="宋体"/>
        </w:rPr>
        <w:t xml:space="preserve">   </w:t>
      </w:r>
      <w:r>
        <w:rPr>
          <w:sz w:val="32"/>
          <w:szCs w:val="32"/>
        </w:rPr>
        <w:t xml:space="preserve">   </w:t>
      </w:r>
      <w:r>
        <w:rPr>
          <w:sz w:val="28"/>
          <w:szCs w:val="28"/>
        </w:rPr>
        <w:t xml:space="preserve"> </w:t>
      </w:r>
    </w:p>
    <w:tbl>
      <w:tblPr>
        <w:tblStyle w:val="7"/>
        <w:tblW w:w="10028" w:type="dxa"/>
        <w:tblInd w:w="-719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6"/>
        <w:gridCol w:w="147"/>
        <w:gridCol w:w="1416"/>
        <w:gridCol w:w="2847"/>
        <w:gridCol w:w="699"/>
        <w:gridCol w:w="1559"/>
        <w:gridCol w:w="278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24" w:type="dxa"/>
            <w:gridSpan w:val="3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22" w:line="240" w:lineRule="auto"/>
              <w:jc w:val="center"/>
              <w:textAlignment w:val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申请人填写</w:t>
            </w:r>
          </w:p>
        </w:tc>
        <w:tc>
          <w:tcPr>
            <w:tcW w:w="141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"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申请单位/个人</w:t>
            </w:r>
          </w:p>
        </w:tc>
        <w:tc>
          <w:tcPr>
            <w:tcW w:w="3546" w:type="dxa"/>
            <w:gridSpan w:val="2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pacing w:val="-16"/>
                <w:sz w:val="21"/>
                <w:szCs w:val="21"/>
              </w:rPr>
              <w:t>单位经办人</w:t>
            </w:r>
          </w:p>
        </w:tc>
        <w:tc>
          <w:tcPr>
            <w:tcW w:w="2783" w:type="dxa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724" w:type="dxa"/>
            <w:gridSpan w:val="3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29" w:line="240" w:lineRule="auto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35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  <w:lang w:eastAsia="en-US"/>
              </w:rPr>
            </w:pPr>
            <w:r>
              <w:rPr>
                <w:rFonts w:hint="eastAsia"/>
                <w:sz w:val="21"/>
                <w:szCs w:val="21"/>
                <w:lang w:eastAsia="en-US"/>
              </w:rPr>
              <w:t>联系电话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724" w:type="dxa"/>
            <w:gridSpan w:val="3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29" w:line="240" w:lineRule="auto"/>
              <w:jc w:val="center"/>
              <w:textAlignment w:val="auto"/>
              <w:rPr>
                <w:spacing w:val="-16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jc w:val="center"/>
              <w:textAlignment w:val="auto"/>
              <w:rPr>
                <w:spacing w:val="-16"/>
                <w:sz w:val="21"/>
                <w:szCs w:val="21"/>
              </w:rPr>
            </w:pPr>
            <w:r>
              <w:rPr>
                <w:rFonts w:hint="eastAsia"/>
                <w:spacing w:val="-16"/>
                <w:sz w:val="21"/>
                <w:szCs w:val="21"/>
              </w:rPr>
              <w:t>利用档案内容</w:t>
            </w:r>
          </w:p>
        </w:tc>
        <w:tc>
          <w:tcPr>
            <w:tcW w:w="78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jc w:val="center"/>
              <w:textAlignment w:val="auto"/>
              <w:rPr>
                <w:rFonts w:ascii="Times New Roman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724" w:type="dxa"/>
            <w:gridSpan w:val="3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30" w:line="240" w:lineRule="auto"/>
              <w:jc w:val="center"/>
              <w:textAlignment w:val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30"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利用目的</w:t>
            </w:r>
          </w:p>
        </w:tc>
        <w:tc>
          <w:tcPr>
            <w:tcW w:w="78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0" w:leftChars="10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新建    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改建、扩建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装修       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维护、运营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0" w:leftChars="10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加装电梯       □办理产权  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行政机关履职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司法诉讼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0" w:leftChars="10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执法取证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房屋征收  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编研、</w:t>
            </w:r>
            <w:r>
              <w:rPr>
                <w:sz w:val="21"/>
                <w:szCs w:val="21"/>
              </w:rPr>
              <w:t>研究</w:t>
            </w:r>
            <w:r>
              <w:rPr>
                <w:rFonts w:hint="eastAsia"/>
                <w:sz w:val="21"/>
                <w:szCs w:val="21"/>
              </w:rPr>
              <w:t xml:space="preserve"> 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信息公开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0" w:leftChars="100"/>
              <w:jc w:val="both"/>
              <w:textAlignment w:val="auto"/>
              <w:rPr>
                <w:rFonts w:ascii="Times New Roman"/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信访    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了解情况  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其他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      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987" w:type="dxa"/>
            <w:gridSpan w:val="5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申请人填写</w:t>
            </w:r>
          </w:p>
        </w:tc>
        <w:tc>
          <w:tcPr>
            <w:tcW w:w="5041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窗口经办人填写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4987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利用情形（</w:t>
            </w:r>
            <w:r>
              <w:rPr>
                <w:sz w:val="24"/>
                <w:szCs w:val="21"/>
              </w:rPr>
              <w:t>□</w:t>
            </w:r>
            <w:r>
              <w:rPr>
                <w:rFonts w:hint="eastAsia"/>
                <w:sz w:val="24"/>
                <w:szCs w:val="21"/>
              </w:rPr>
              <w:t>内勾选）</w:t>
            </w:r>
          </w:p>
        </w:tc>
        <w:tc>
          <w:tcPr>
            <w:tcW w:w="50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sz w:val="21"/>
                <w:szCs w:val="21"/>
              </w:rPr>
            </w:pPr>
            <w:r>
              <w:rPr>
                <w:sz w:val="20"/>
                <w:szCs w:val="21"/>
              </w:rPr>
              <w:t>根据《上海市城市建设档案利用规定》，</w:t>
            </w:r>
            <w:r>
              <w:rPr>
                <w:rFonts w:hint="eastAsia"/>
                <w:sz w:val="20"/>
                <w:szCs w:val="21"/>
              </w:rPr>
              <w:t>申请单位/个人已提供</w:t>
            </w:r>
            <w:r>
              <w:rPr>
                <w:sz w:val="20"/>
                <w:szCs w:val="21"/>
              </w:rPr>
              <w:t>下列</w:t>
            </w:r>
            <w:r>
              <w:rPr>
                <w:rFonts w:hint="eastAsia"/>
                <w:sz w:val="20"/>
                <w:szCs w:val="21"/>
              </w:rPr>
              <w:t>不同利用情形</w:t>
            </w:r>
            <w:r>
              <w:rPr>
                <w:sz w:val="20"/>
                <w:szCs w:val="21"/>
              </w:rPr>
              <w:t>所需的基本材料</w:t>
            </w:r>
            <w:r>
              <w:rPr>
                <w:rFonts w:hint="eastAsia"/>
                <w:b/>
                <w:sz w:val="20"/>
                <w:szCs w:val="21"/>
              </w:rPr>
              <w:t>（</w:t>
            </w:r>
            <w:r>
              <w:rPr>
                <w:sz w:val="20"/>
                <w:szCs w:val="21"/>
              </w:rPr>
              <w:t>□</w:t>
            </w:r>
            <w:r>
              <w:rPr>
                <w:rFonts w:hint="eastAsia"/>
                <w:sz w:val="20"/>
                <w:szCs w:val="21"/>
              </w:rPr>
              <w:t>内勾选</w:t>
            </w:r>
            <w:r>
              <w:rPr>
                <w:rFonts w:hint="eastAsia"/>
                <w:b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5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94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未开放档案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577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cs="仿宋_GB2312"/>
                <w:sz w:val="21"/>
                <w:szCs w:val="21"/>
              </w:rPr>
            </w:pPr>
            <w:r>
              <w:rPr>
                <w:rFonts w:hint="eastAsia" w:cs="仿宋_GB2312"/>
                <w:sz w:val="21"/>
                <w:szCs w:val="21"/>
              </w:rPr>
              <w:t>建筑物所有权人利用其专有部分建筑物档案</w:t>
            </w:r>
          </w:p>
        </w:tc>
        <w:tc>
          <w:tcPr>
            <w:tcW w:w="5041" w:type="dxa"/>
            <w:gridSpan w:val="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tabs>
                <w:tab w:val="left" w:pos="1374"/>
                <w:tab w:val="left" w:pos="2632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105" w:firstLine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证明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□权</w:t>
            </w:r>
            <w:r>
              <w:rPr>
                <w:spacing w:val="-3"/>
                <w:sz w:val="21"/>
                <w:szCs w:val="21"/>
              </w:rPr>
              <w:t>属</w:t>
            </w:r>
            <w:r>
              <w:rPr>
                <w:sz w:val="21"/>
                <w:szCs w:val="21"/>
              </w:rPr>
              <w:t>证明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□</w:t>
            </w:r>
            <w:r>
              <w:rPr>
                <w:spacing w:val="-3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宋体" w:hAnsi="宋体" w:cs="宋体"/>
                <w:kern w:val="0"/>
                <w:lang w:val="zh-CN" w:bidi="zh-CN"/>
              </w:rPr>
            </w:pPr>
            <w:r>
              <w:rPr>
                <w:rFonts w:hint="eastAsia" w:ascii="宋体" w:hAnsi="宋体" w:cs="仿宋_GB2312"/>
              </w:rPr>
              <w:t>因小区改造、建设、维护需要，物业公司或者业主委员会利用其小区内建筑物、构筑物和市政基础设施城建档案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tabs>
                <w:tab w:val="left" w:pos="1374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105" w:left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证明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□物</w:t>
            </w:r>
            <w:r>
              <w:rPr>
                <w:spacing w:val="-3"/>
                <w:sz w:val="21"/>
                <w:szCs w:val="21"/>
              </w:rPr>
              <w:t>业</w:t>
            </w:r>
            <w:r>
              <w:rPr>
                <w:sz w:val="21"/>
                <w:szCs w:val="21"/>
              </w:rPr>
              <w:t>管</w:t>
            </w:r>
            <w:r>
              <w:rPr>
                <w:spacing w:val="-3"/>
                <w:sz w:val="21"/>
                <w:szCs w:val="21"/>
              </w:rPr>
              <w:t>理</w:t>
            </w:r>
            <w:r>
              <w:rPr>
                <w:sz w:val="21"/>
                <w:szCs w:val="21"/>
              </w:rPr>
              <w:t>合同</w:t>
            </w:r>
            <w:r>
              <w:rPr>
                <w:spacing w:val="-3"/>
                <w:sz w:val="21"/>
                <w:szCs w:val="21"/>
              </w:rPr>
              <w:t>或</w:t>
            </w:r>
            <w:r>
              <w:rPr>
                <w:sz w:val="21"/>
                <w:szCs w:val="21"/>
              </w:rPr>
              <w:t>业</w:t>
            </w:r>
            <w:r>
              <w:rPr>
                <w:spacing w:val="-3"/>
                <w:sz w:val="21"/>
                <w:szCs w:val="21"/>
              </w:rPr>
              <w:t>主</w:t>
            </w:r>
            <w:r>
              <w:rPr>
                <w:sz w:val="21"/>
                <w:szCs w:val="21"/>
              </w:rPr>
              <w:t>委</w:t>
            </w:r>
            <w:r>
              <w:rPr>
                <w:spacing w:val="-3"/>
                <w:sz w:val="21"/>
                <w:szCs w:val="21"/>
              </w:rPr>
              <w:t>员</w:t>
            </w:r>
            <w:r>
              <w:rPr>
                <w:sz w:val="21"/>
                <w:szCs w:val="21"/>
              </w:rPr>
              <w:t>会</w:t>
            </w:r>
            <w:r>
              <w:rPr>
                <w:spacing w:val="-3"/>
                <w:sz w:val="21"/>
                <w:szCs w:val="21"/>
              </w:rPr>
              <w:t>备</w:t>
            </w:r>
            <w:r>
              <w:rPr>
                <w:sz w:val="21"/>
                <w:szCs w:val="21"/>
              </w:rPr>
              <w:t>案</w:t>
            </w:r>
            <w:r>
              <w:rPr>
                <w:spacing w:val="-3"/>
                <w:sz w:val="21"/>
                <w:szCs w:val="21"/>
              </w:rPr>
              <w:t>证</w:t>
            </w:r>
            <w:r>
              <w:rPr>
                <w:rFonts w:hint="eastAsia"/>
                <w:spacing w:val="-3"/>
                <w:sz w:val="21"/>
                <w:szCs w:val="21"/>
              </w:rPr>
              <w:t>明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 w:cs="仿宋_GB2312"/>
                <w:sz w:val="21"/>
                <w:szCs w:val="21"/>
              </w:rPr>
              <w:t xml:space="preserve">项目立项相关文件  </w:t>
            </w:r>
            <w:r>
              <w:rPr>
                <w:sz w:val="21"/>
                <w:szCs w:val="21"/>
              </w:rPr>
              <w:t>□</w:t>
            </w:r>
            <w:r>
              <w:rPr>
                <w:spacing w:val="-3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5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rFonts w:hint="eastAsia" w:cs="仿宋_GB2312"/>
                <w:sz w:val="21"/>
                <w:szCs w:val="21"/>
              </w:rPr>
              <w:t>直管公房管理单位利用其管理范围内城建档案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tabs>
                <w:tab w:val="left" w:pos="2985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105" w:firstLine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证明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□直</w:t>
            </w:r>
            <w:r>
              <w:rPr>
                <w:spacing w:val="-3"/>
                <w:sz w:val="21"/>
                <w:szCs w:val="21"/>
              </w:rPr>
              <w:t>管</w:t>
            </w:r>
            <w:r>
              <w:rPr>
                <w:sz w:val="21"/>
                <w:szCs w:val="21"/>
              </w:rPr>
              <w:t>公</w:t>
            </w:r>
            <w:r>
              <w:rPr>
                <w:spacing w:val="-3"/>
                <w:sz w:val="21"/>
                <w:szCs w:val="21"/>
              </w:rPr>
              <w:t>房</w:t>
            </w:r>
            <w:r>
              <w:rPr>
                <w:rFonts w:hint="eastAsia"/>
                <w:spacing w:val="-3"/>
                <w:sz w:val="21"/>
                <w:szCs w:val="21"/>
              </w:rPr>
              <w:t>管理</w:t>
            </w:r>
            <w:r>
              <w:rPr>
                <w:sz w:val="21"/>
                <w:szCs w:val="21"/>
              </w:rPr>
              <w:t>授权</w:t>
            </w:r>
            <w:r>
              <w:rPr>
                <w:spacing w:val="-3"/>
                <w:sz w:val="21"/>
                <w:szCs w:val="21"/>
              </w:rPr>
              <w:t>文</w:t>
            </w:r>
            <w:r>
              <w:rPr>
                <w:sz w:val="21"/>
                <w:szCs w:val="21"/>
              </w:rPr>
              <w:t>件</w:t>
            </w:r>
            <w:r>
              <w:rPr>
                <w:rFonts w:hint="eastAsia"/>
                <w:sz w:val="21"/>
                <w:szCs w:val="21"/>
                <w:lang w:val="en-US" w:eastAsia="zh"/>
              </w:rPr>
              <w:t xml:space="preserve"> </w:t>
            </w:r>
            <w:r>
              <w:rPr>
                <w:sz w:val="21"/>
                <w:szCs w:val="21"/>
              </w:rPr>
              <w:t>□</w:t>
            </w:r>
            <w:r>
              <w:rPr>
                <w:spacing w:val="-3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cs="仿宋_GB2312"/>
                <w:sz w:val="21"/>
                <w:szCs w:val="21"/>
              </w:rPr>
            </w:pPr>
            <w:r>
              <w:rPr>
                <w:rFonts w:hint="eastAsia" w:cs="仿宋_GB2312"/>
                <w:sz w:val="21"/>
                <w:szCs w:val="21"/>
              </w:rPr>
              <w:t>公房租赁人利用其租赁部位建筑档案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tabs>
                <w:tab w:val="left" w:pos="2985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105" w:firstLineChars="50"/>
              <w:jc w:val="both"/>
              <w:textAlignment w:val="auto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身份证明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公房租赁证明  </w:t>
            </w:r>
            <w:r>
              <w:rPr>
                <w:sz w:val="21"/>
                <w:szCs w:val="21"/>
              </w:rPr>
              <w:t>□</w:t>
            </w:r>
            <w:r>
              <w:rPr>
                <w:spacing w:val="-3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5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rFonts w:hint="eastAsia" w:cs="仿宋_GB2312"/>
                <w:sz w:val="21"/>
                <w:szCs w:val="21"/>
              </w:rPr>
              <w:t>建设单位利用本单位移交的建设工程档案或者政府审批文件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tabs>
                <w:tab w:val="left" w:pos="1374"/>
                <w:tab w:val="left" w:pos="3474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105" w:left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证明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建设工程档案移交单或者</w:t>
            </w:r>
            <w:r>
              <w:rPr>
                <w:sz w:val="21"/>
                <w:szCs w:val="21"/>
              </w:rPr>
              <w:t>建</w:t>
            </w:r>
            <w:r>
              <w:rPr>
                <w:spacing w:val="-3"/>
                <w:sz w:val="21"/>
                <w:szCs w:val="21"/>
              </w:rPr>
              <w:t>设</w:t>
            </w:r>
            <w:r>
              <w:rPr>
                <w:sz w:val="21"/>
                <w:szCs w:val="21"/>
              </w:rPr>
              <w:t>工</w:t>
            </w:r>
            <w:r>
              <w:rPr>
                <w:spacing w:val="-3"/>
                <w:sz w:val="21"/>
                <w:szCs w:val="21"/>
              </w:rPr>
              <w:t>程</w:t>
            </w:r>
            <w:r>
              <w:rPr>
                <w:sz w:val="21"/>
                <w:szCs w:val="21"/>
              </w:rPr>
              <w:t>规划</w:t>
            </w:r>
            <w:r>
              <w:rPr>
                <w:spacing w:val="-3"/>
                <w:sz w:val="21"/>
                <w:szCs w:val="21"/>
              </w:rPr>
              <w:t>许</w:t>
            </w:r>
            <w:r>
              <w:rPr>
                <w:sz w:val="21"/>
                <w:szCs w:val="21"/>
              </w:rPr>
              <w:t>可</w:t>
            </w:r>
            <w:r>
              <w:rPr>
                <w:spacing w:val="-3"/>
                <w:sz w:val="21"/>
                <w:szCs w:val="21"/>
              </w:rPr>
              <w:t>证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</w:rPr>
              <w:t>□单</w:t>
            </w:r>
            <w:r>
              <w:rPr>
                <w:spacing w:val="-3"/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rFonts w:hint="eastAsia" w:cs="仿宋_GB2312"/>
                <w:sz w:val="21"/>
                <w:szCs w:val="21"/>
              </w:rPr>
              <w:t>建设单位利用建设项目及其周边建筑物、构筑物、城市基础设施等城建档案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tabs>
                <w:tab w:val="left" w:pos="1374"/>
                <w:tab w:val="left" w:pos="5157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105" w:firstLineChars="50"/>
              <w:jc w:val="both"/>
              <w:textAlignment w:val="auto"/>
              <w:rPr>
                <w:rFonts w:cs="仿宋_GB2312"/>
                <w:sz w:val="21"/>
                <w:szCs w:val="21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证明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 w:cs="仿宋_GB2312"/>
                <w:sz w:val="21"/>
                <w:szCs w:val="21"/>
              </w:rPr>
              <w:t xml:space="preserve">建设项目立项批准文件  </w:t>
            </w:r>
          </w:p>
          <w:p>
            <w:pPr>
              <w:pStyle w:val="18"/>
              <w:keepNext w:val="0"/>
              <w:keepLines w:val="0"/>
              <w:pageBreakBefore w:val="0"/>
              <w:tabs>
                <w:tab w:val="left" w:pos="1374"/>
                <w:tab w:val="left" w:pos="5157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105" w:firstLine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□单</w:t>
            </w:r>
            <w:r>
              <w:rPr>
                <w:spacing w:val="-3"/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rFonts w:hint="eastAsia" w:cs="仿宋_GB2312"/>
                <w:sz w:val="21"/>
                <w:szCs w:val="21"/>
              </w:rPr>
              <w:t>因诉讼案件调查取证需要，律师利用城建档案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tabs>
                <w:tab w:val="left" w:pos="1380"/>
                <w:tab w:val="left" w:pos="3686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105" w:firstLineChars="50"/>
              <w:jc w:val="both"/>
              <w:textAlignment w:val="auto"/>
              <w:rPr>
                <w:rFonts w:cs="仿宋_GB2312"/>
                <w:sz w:val="21"/>
                <w:szCs w:val="21"/>
              </w:rPr>
            </w:pPr>
            <w:r>
              <w:rPr>
                <w:sz w:val="21"/>
                <w:szCs w:val="21"/>
              </w:rPr>
              <w:t>□律</w:t>
            </w:r>
            <w:r>
              <w:rPr>
                <w:spacing w:val="-3"/>
                <w:sz w:val="21"/>
                <w:szCs w:val="21"/>
              </w:rPr>
              <w:t>师</w:t>
            </w:r>
            <w:r>
              <w:rPr>
                <w:sz w:val="21"/>
                <w:szCs w:val="21"/>
              </w:rPr>
              <w:t>证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 w:cs="仿宋_GB2312"/>
                <w:sz w:val="21"/>
                <w:szCs w:val="21"/>
              </w:rPr>
              <w:t xml:space="preserve">当事人委托证明文件  </w:t>
            </w:r>
          </w:p>
          <w:p>
            <w:pPr>
              <w:pStyle w:val="18"/>
              <w:keepNext w:val="0"/>
              <w:keepLines w:val="0"/>
              <w:pageBreakBefore w:val="0"/>
              <w:tabs>
                <w:tab w:val="left" w:pos="1163"/>
                <w:tab w:val="left" w:pos="3686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105" w:firstLine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rFonts w:hint="eastAsia" w:cs="仿宋_GB2312"/>
                <w:sz w:val="21"/>
                <w:szCs w:val="21"/>
              </w:rPr>
              <w:t>注明查档内容的法院调查令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5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rFonts w:hint="eastAsia" w:cs="仿宋_GB2312"/>
                <w:sz w:val="21"/>
                <w:szCs w:val="21"/>
              </w:rPr>
              <w:t>公安机关、检察院、法院、纪检监察机关、审计机关因案件查办需要利用城建档案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tabs>
                <w:tab w:val="left" w:pos="1374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105" w:hanging="105" w:hanging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证明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 w:cs="仿宋_GB2312"/>
                <w:sz w:val="21"/>
                <w:szCs w:val="21"/>
              </w:rPr>
              <w:t>注明查档内容的档案利用必要性文件或者立案文件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</w:rPr>
              <w:t>□</w:t>
            </w:r>
            <w:r>
              <w:rPr>
                <w:spacing w:val="-3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cs="仿宋_GB2312"/>
                <w:sz w:val="21"/>
                <w:szCs w:val="21"/>
              </w:rPr>
            </w:pPr>
            <w:r>
              <w:rPr>
                <w:rFonts w:hint="eastAsia" w:cs="仿宋_GB2312"/>
                <w:sz w:val="21"/>
                <w:szCs w:val="21"/>
              </w:rPr>
              <w:t>行政机关因城市规划、建设、管理以及执法履职需要利用城建档案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tabs>
                <w:tab w:val="left" w:pos="1374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105" w:leftChars="50"/>
              <w:jc w:val="both"/>
              <w:textAlignment w:val="auto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证明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 w:cs="仿宋_GB2312"/>
                <w:sz w:val="21"/>
                <w:szCs w:val="21"/>
              </w:rPr>
              <w:t xml:space="preserve">注明查档内容的档案利用必要性文件  </w:t>
            </w:r>
            <w:r>
              <w:rPr>
                <w:sz w:val="21"/>
                <w:szCs w:val="21"/>
              </w:rPr>
              <w:t>□</w:t>
            </w:r>
            <w:r>
              <w:rPr>
                <w:spacing w:val="-3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sz w:val="21"/>
                <w:szCs w:val="21"/>
                <w:lang w:eastAsia="en-US"/>
              </w:rPr>
            </w:pPr>
            <w:r>
              <w:rPr>
                <w:rFonts w:hint="eastAsia" w:cs="仿宋_GB2312"/>
                <w:sz w:val="21"/>
                <w:szCs w:val="21"/>
              </w:rPr>
              <w:t>房屋征收部门利用被征收、拆迁建筑物城建档案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tabs>
                <w:tab w:val="left" w:pos="4315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105" w:firstLine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</w:t>
            </w:r>
            <w:r>
              <w:rPr>
                <w:rFonts w:hint="eastAsia"/>
                <w:sz w:val="21"/>
                <w:szCs w:val="21"/>
              </w:rPr>
              <w:t xml:space="preserve">明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房屋征收或者同意拆迁的政府文件 </w:t>
            </w:r>
            <w:r>
              <w:rPr>
                <w:sz w:val="21"/>
                <w:szCs w:val="21"/>
              </w:rPr>
              <w:t xml:space="preserve"> </w:t>
            </w:r>
          </w:p>
          <w:p>
            <w:pPr>
              <w:pStyle w:val="18"/>
              <w:keepNext w:val="0"/>
              <w:keepLines w:val="0"/>
              <w:pageBreakBefore w:val="0"/>
              <w:tabs>
                <w:tab w:val="left" w:pos="4315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105" w:firstLine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spacing w:val="-3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7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rFonts w:hint="eastAsia" w:cs="仿宋_GB2312"/>
                <w:sz w:val="21"/>
                <w:szCs w:val="21"/>
              </w:rPr>
              <w:t>高校、科研机构因城市更新、风貌保护等方面研究需要利用城建档案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105" w:left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证明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项目</w:t>
            </w:r>
            <w:r>
              <w:rPr>
                <w:sz w:val="21"/>
                <w:szCs w:val="21"/>
              </w:rPr>
              <w:t>研</w:t>
            </w:r>
            <w:r>
              <w:rPr>
                <w:spacing w:val="-3"/>
                <w:sz w:val="21"/>
                <w:szCs w:val="21"/>
              </w:rPr>
              <w:t>究</w:t>
            </w:r>
            <w:r>
              <w:rPr>
                <w:rFonts w:hint="eastAsia"/>
                <w:sz w:val="21"/>
                <w:szCs w:val="21"/>
              </w:rPr>
              <w:t>批准</w:t>
            </w:r>
            <w:r>
              <w:rPr>
                <w:spacing w:val="-3"/>
                <w:sz w:val="21"/>
                <w:szCs w:val="21"/>
              </w:rPr>
              <w:t>文</w:t>
            </w:r>
            <w:r>
              <w:rPr>
                <w:sz w:val="21"/>
                <w:szCs w:val="21"/>
              </w:rPr>
              <w:t xml:space="preserve">件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利用协议书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承诺书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</w:trPr>
        <w:tc>
          <w:tcPr>
            <w:tcW w:w="577" w:type="dxa"/>
            <w:gridSpan w:val="2"/>
            <w:tcBorders>
              <w:top w:val="nil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cs="仿宋_GB2312"/>
                <w:sz w:val="21"/>
                <w:szCs w:val="21"/>
              </w:rPr>
            </w:pPr>
            <w:r>
              <w:rPr>
                <w:rFonts w:hint="eastAsia" w:cs="仿宋_GB2312"/>
                <w:sz w:val="21"/>
                <w:szCs w:val="21"/>
              </w:rPr>
              <w:t>其它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105" w:left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</w:t>
            </w:r>
            <w:r>
              <w:rPr>
                <w:rFonts w:hint="eastAsia"/>
                <w:sz w:val="21"/>
                <w:szCs w:val="21"/>
              </w:rPr>
              <w:t xml:space="preserve">明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档案形成单位或者移交单位同意的证明 </w:t>
            </w:r>
            <w:r>
              <w:rPr>
                <w:sz w:val="21"/>
                <w:szCs w:val="21"/>
              </w:rPr>
              <w:t xml:space="preserve"> □</w:t>
            </w:r>
            <w:r>
              <w:rPr>
                <w:spacing w:val="-3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577" w:type="dxa"/>
            <w:gridSpan w:val="2"/>
            <w:tcBorders>
              <w:top w:val="nil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4" w:line="240" w:lineRule="auto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开放档案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4" w:line="240" w:lineRule="auto"/>
              <w:ind w:firstLine="105" w:firstLineChars="50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证明</w:t>
            </w:r>
            <w:r>
              <w:rPr>
                <w:rFonts w:hint="eastAsia"/>
                <w:sz w:val="21"/>
                <w:szCs w:val="21"/>
              </w:rPr>
              <w:t xml:space="preserve">（含护照）  </w:t>
            </w:r>
            <w:r>
              <w:rPr>
                <w:sz w:val="21"/>
                <w:szCs w:val="21"/>
              </w:rPr>
              <w:t>□</w:t>
            </w:r>
            <w:r>
              <w:rPr>
                <w:spacing w:val="-3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577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4" w:line="240" w:lineRule="auto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涉密档案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4" w:line="240" w:lineRule="auto"/>
              <w:ind w:firstLine="105" w:firstLineChars="50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□身</w:t>
            </w:r>
            <w:r>
              <w:rPr>
                <w:spacing w:val="-3"/>
                <w:sz w:val="21"/>
                <w:szCs w:val="21"/>
              </w:rPr>
              <w:t>份</w:t>
            </w:r>
            <w:r>
              <w:rPr>
                <w:sz w:val="21"/>
                <w:szCs w:val="21"/>
              </w:rPr>
              <w:t>证明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□</w:t>
            </w:r>
            <w:r>
              <w:rPr>
                <w:spacing w:val="-3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>位</w:t>
            </w:r>
            <w:r>
              <w:rPr>
                <w:rFonts w:hint="eastAsia"/>
                <w:spacing w:val="-3"/>
                <w:sz w:val="21"/>
                <w:szCs w:val="21"/>
              </w:rPr>
              <w:t>介绍信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987" w:type="dxa"/>
            <w:gridSpan w:val="5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105" w:firstLineChars="50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利用方式：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阅览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摘录       </w:t>
            </w: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复制</w:t>
            </w:r>
          </w:p>
        </w:tc>
        <w:tc>
          <w:tcPr>
            <w:tcW w:w="5041" w:type="dxa"/>
            <w:gridSpan w:val="3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firstLine="105" w:firstLineChars="50"/>
              <w:textAlignment w:val="auto"/>
              <w:rPr>
                <w:rFonts w:ascii="宋体" w:hAnsi="宋体" w:cs="宋体"/>
                <w:kern w:val="0"/>
                <w:lang w:val="zh-CN" w:bidi="zh-CN"/>
              </w:rPr>
            </w:pPr>
            <w:r>
              <w:rPr>
                <w:rFonts w:hint="eastAsia" w:ascii="宋体" w:hAnsi="宋体" w:cs="宋体"/>
                <w:kern w:val="0"/>
                <w:lang w:val="zh-CN" w:eastAsia="en-US" w:bidi="zh-CN"/>
              </w:rPr>
              <w:t>受理情况</w:t>
            </w:r>
            <w:r>
              <w:rPr>
                <w:rFonts w:hint="eastAsia" w:ascii="宋体" w:hAnsi="宋体" w:cs="宋体"/>
                <w:kern w:val="0"/>
                <w:lang w:val="zh-CN" w:bidi="zh-CN"/>
              </w:rPr>
              <w:t>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987" w:type="dxa"/>
            <w:gridSpan w:val="5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firstLine="103" w:firstLineChars="49"/>
              <w:textAlignment w:val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申请人须知：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tabs>
                <w:tab w:val="left" w:pos="137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105" w:left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</w:t>
            </w:r>
            <w:r>
              <w:rPr>
                <w:sz w:val="21"/>
                <w:szCs w:val="21"/>
              </w:rPr>
              <w:t>本次</w:t>
            </w:r>
            <w:r>
              <w:rPr>
                <w:rFonts w:hint="eastAsia"/>
                <w:sz w:val="21"/>
                <w:szCs w:val="21"/>
              </w:rPr>
              <w:t>利用</w:t>
            </w:r>
            <w:r>
              <w:rPr>
                <w:sz w:val="21"/>
                <w:szCs w:val="21"/>
              </w:rPr>
              <w:t>的档案及其</w:t>
            </w:r>
            <w:r>
              <w:rPr>
                <w:rFonts w:hint="eastAsia"/>
                <w:sz w:val="21"/>
                <w:szCs w:val="21"/>
              </w:rPr>
              <w:t>相关</w:t>
            </w:r>
            <w:r>
              <w:rPr>
                <w:sz w:val="21"/>
                <w:szCs w:val="21"/>
              </w:rPr>
              <w:t>信息仅供参考，未经本</w:t>
            </w:r>
            <w:r>
              <w:rPr>
                <w:rFonts w:hint="eastAsia"/>
                <w:sz w:val="21"/>
                <w:szCs w:val="21"/>
              </w:rPr>
              <w:t>城建档案机构</w:t>
            </w:r>
            <w:r>
              <w:rPr>
                <w:sz w:val="21"/>
                <w:szCs w:val="21"/>
              </w:rPr>
              <w:t>书面许可，不得以任何形式公布。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tabs>
                <w:tab w:val="left" w:pos="137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105" w:leftChars="50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2、申请</w:t>
            </w:r>
            <w:r>
              <w:rPr>
                <w:sz w:val="21"/>
                <w:szCs w:val="21"/>
              </w:rPr>
              <w:t>利用</w:t>
            </w:r>
            <w:r>
              <w:rPr>
                <w:rFonts w:hint="eastAsia"/>
                <w:sz w:val="21"/>
                <w:szCs w:val="21"/>
              </w:rPr>
              <w:t>的</w:t>
            </w:r>
            <w:r>
              <w:rPr>
                <w:sz w:val="21"/>
                <w:szCs w:val="21"/>
              </w:rPr>
              <w:t>档案及其</w:t>
            </w:r>
            <w:r>
              <w:rPr>
                <w:rFonts w:hint="eastAsia"/>
                <w:sz w:val="21"/>
                <w:szCs w:val="21"/>
              </w:rPr>
              <w:t>相关</w:t>
            </w:r>
            <w:r>
              <w:rPr>
                <w:sz w:val="21"/>
                <w:szCs w:val="21"/>
              </w:rPr>
              <w:t>信息</w:t>
            </w:r>
            <w:r>
              <w:rPr>
                <w:rFonts w:hint="eastAsia"/>
                <w:sz w:val="21"/>
                <w:szCs w:val="21"/>
              </w:rPr>
              <w:t>不得</w:t>
            </w:r>
            <w:r>
              <w:rPr>
                <w:sz w:val="21"/>
                <w:szCs w:val="21"/>
              </w:rPr>
              <w:t>从事中国法律法规禁止的活动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tabs>
                <w:tab w:val="left" w:pos="137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firstLine="103" w:firstLineChars="49"/>
              <w:jc w:val="both"/>
              <w:textAlignment w:val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本人已阅读并承诺遵守上述内容。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2527" w:leftChars="49" w:hanging="2424" w:hangingChars="1150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申请单位经办人/申请个人签名：                       日期：</w:t>
            </w:r>
          </w:p>
        </w:tc>
        <w:tc>
          <w:tcPr>
            <w:tcW w:w="5041" w:type="dxa"/>
            <w:gridSpan w:val="3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firstLine="105" w:firstLineChars="50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>手续齐全</w:t>
            </w:r>
            <w:r>
              <w:rPr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同意受理</w:t>
            </w:r>
            <w:r>
              <w:rPr>
                <w:rFonts w:hint="eastAsia" w:ascii="Times New Roman"/>
                <w:sz w:val="21"/>
                <w:szCs w:val="21"/>
              </w:rPr>
              <w:t xml:space="preserve">                 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firstLine="105" w:firstLineChars="50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□</w:t>
            </w:r>
            <w:r>
              <w:rPr>
                <w:rFonts w:hint="eastAsia" w:ascii="Times New Roman"/>
                <w:sz w:val="21"/>
                <w:szCs w:val="21"/>
              </w:rPr>
              <w:t>手续不全</w:t>
            </w:r>
            <w:r>
              <w:rPr>
                <w:rFonts w:ascii="Times New Roman"/>
                <w:sz w:val="21"/>
                <w:szCs w:val="21"/>
              </w:rPr>
              <w:t>，不予受理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textAlignment w:val="auto"/>
              <w:rPr>
                <w:b/>
                <w:sz w:val="21"/>
                <w:szCs w:val="21"/>
              </w:rPr>
            </w:pP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textAlignment w:val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                     城建档案机构: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right="1267" w:firstLine="103" w:firstLineChars="49"/>
              <w:jc w:val="center"/>
              <w:textAlignment w:val="auto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"/>
              </w:rPr>
              <w:t xml:space="preserve">                        </w:t>
            </w:r>
            <w:r>
              <w:rPr>
                <w:rFonts w:hint="eastAsia"/>
                <w:b/>
                <w:sz w:val="21"/>
                <w:szCs w:val="21"/>
              </w:rPr>
              <w:t>经办人：</w:t>
            </w:r>
            <w:r>
              <w:rPr>
                <w:rFonts w:hint="eastAsia" w:ascii="Times New Roman"/>
                <w:b/>
                <w:sz w:val="21"/>
                <w:szCs w:val="21"/>
              </w:rPr>
              <w:t xml:space="preserve">               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right="1266" w:firstLine="103" w:firstLineChars="49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Times New Roman"/>
                <w:b/>
                <w:sz w:val="21"/>
                <w:szCs w:val="21"/>
              </w:rPr>
              <w:t xml:space="preserve">                           日期</w:t>
            </w:r>
            <w:r>
              <w:rPr>
                <w:rFonts w:ascii="Times New Roman"/>
                <w:b/>
                <w:sz w:val="21"/>
                <w:szCs w:val="21"/>
              </w:rPr>
              <w:t>：</w:t>
            </w:r>
          </w:p>
        </w:tc>
      </w:tr>
    </w:tbl>
    <w:p>
      <w:pPr>
        <w:spacing w:line="32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afterLines="100" w:line="320" w:lineRule="exact"/>
        <w:jc w:val="center"/>
        <w:rPr>
          <w:rFonts w:ascii="宋体" w:cs="宋体"/>
          <w:b/>
          <w:bCs/>
          <w:sz w:val="30"/>
          <w:szCs w:val="32"/>
        </w:rPr>
      </w:pPr>
      <w:r>
        <w:rPr>
          <w:rFonts w:hint="eastAsia" w:ascii="宋体" w:cs="宋体"/>
          <w:b/>
          <w:bCs/>
          <w:sz w:val="30"/>
          <w:szCs w:val="32"/>
        </w:rPr>
        <w:t>上海市城市建设档案复制签收表</w:t>
      </w:r>
    </w:p>
    <w:p>
      <w:pPr>
        <w:spacing w:line="400" w:lineRule="exact"/>
        <w:jc w:val="left"/>
        <w:rPr>
          <w:sz w:val="28"/>
          <w:szCs w:val="28"/>
        </w:rPr>
      </w:pPr>
      <w:r>
        <w:rPr>
          <w:rFonts w:hint="eastAsia" w:ascii="宋体" w:hAnsi="宋体" w:cs="宋体"/>
        </w:rPr>
        <w:t>□个人</w:t>
      </w:r>
      <w:r>
        <w:rPr>
          <w:rFonts w:ascii="宋体" w:hAnsi="宋体" w:cs="宋体"/>
        </w:rPr>
        <w:t xml:space="preserve">            </w:t>
      </w:r>
      <w:r>
        <w:rPr>
          <w:rFonts w:hint="eastAsia" w:ascii="宋体" w:hAnsi="宋体" w:cs="宋体"/>
        </w:rPr>
        <w:t>□单位</w:t>
      </w:r>
      <w:r>
        <w:rPr>
          <w:rFonts w:ascii="宋体" w:hAnsi="宋体" w:cs="宋体"/>
          <w:sz w:val="28"/>
          <w:szCs w:val="28"/>
        </w:rPr>
        <w:t xml:space="preserve">                                 </w:t>
      </w:r>
      <w:r>
        <w:rPr>
          <w:rFonts w:ascii="宋体" w:hAnsi="宋体" w:cs="宋体"/>
        </w:rPr>
        <w:t xml:space="preserve">   </w:t>
      </w:r>
      <w:r>
        <w:rPr>
          <w:rFonts w:hint="eastAsia" w:ascii="宋体" w:hAnsi="宋体" w:cs="宋体"/>
        </w:rPr>
        <w:t>编号：</w:t>
      </w:r>
      <w:r>
        <w:rPr>
          <w:rFonts w:ascii="宋体" w:hAnsi="宋体" w:cs="宋体"/>
        </w:rPr>
        <w:t xml:space="preserve">   </w:t>
      </w:r>
      <w:r>
        <w:rPr>
          <w:sz w:val="32"/>
          <w:szCs w:val="32"/>
        </w:rPr>
        <w:t xml:space="preserve">   </w:t>
      </w:r>
      <w:r>
        <w:rPr>
          <w:sz w:val="28"/>
          <w:szCs w:val="28"/>
        </w:rPr>
        <w:t xml:space="preserve"> </w:t>
      </w:r>
    </w:p>
    <w:tbl>
      <w:tblPr>
        <w:tblStyle w:val="7"/>
        <w:tblW w:w="9978" w:type="dxa"/>
        <w:tblInd w:w="-719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1152"/>
        <w:gridCol w:w="709"/>
        <w:gridCol w:w="2951"/>
        <w:gridCol w:w="1983"/>
        <w:gridCol w:w="25"/>
        <w:gridCol w:w="244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867" w:type="dxa"/>
            <w:gridSpan w:val="2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22" w:line="269" w:lineRule="exact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rFonts w:hint="eastAsia"/>
                <w:sz w:val="21"/>
                <w:szCs w:val="21"/>
              </w:rPr>
              <w:t>申请单位/个人</w:t>
            </w:r>
          </w:p>
        </w:tc>
        <w:tc>
          <w:tcPr>
            <w:tcW w:w="3660" w:type="dxa"/>
            <w:gridSpan w:val="2"/>
            <w:tcBorders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18"/>
              <w:adjustRightInd w:val="0"/>
              <w:snapToGrid w:val="0"/>
              <w:jc w:val="center"/>
              <w:rPr>
                <w:rFonts w:ascii="Times New Roman"/>
                <w:sz w:val="21"/>
                <w:szCs w:val="21"/>
                <w:lang w:eastAsia="en-US"/>
              </w:rPr>
            </w:pPr>
          </w:p>
        </w:tc>
        <w:tc>
          <w:tcPr>
            <w:tcW w:w="198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22" w:line="269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单位经办人</w:t>
            </w:r>
          </w:p>
        </w:tc>
        <w:tc>
          <w:tcPr>
            <w:tcW w:w="2468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auto" w:sz="12" w:space="0"/>
            </w:tcBorders>
            <w:vAlign w:val="center"/>
          </w:tcPr>
          <w:p>
            <w:pPr>
              <w:pStyle w:val="18"/>
              <w:adjustRightInd w:val="0"/>
              <w:snapToGrid w:val="0"/>
              <w:jc w:val="center"/>
              <w:rPr>
                <w:rFonts w:ascii="Times New Roman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867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29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adjustRightInd w:val="0"/>
              <w:snapToGrid w:val="0"/>
              <w:jc w:val="center"/>
              <w:rPr>
                <w:rFonts w:ascii="Times New Roman"/>
                <w:sz w:val="21"/>
                <w:szCs w:val="21"/>
                <w:lang w:eastAsia="en-US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22" w:line="269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adjustRightInd w:val="0"/>
              <w:snapToGrid w:val="0"/>
              <w:jc w:val="center"/>
              <w:rPr>
                <w:rFonts w:ascii="Times New Roman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9978" w:type="dxa"/>
            <w:gridSpan w:val="7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pStyle w:val="18"/>
              <w:spacing w:line="337" w:lineRule="exact"/>
              <w:ind w:left="415" w:right="393"/>
              <w:jc w:val="center"/>
              <w:rPr>
                <w:rFonts w:ascii="Microsoft JhengHei"/>
                <w:b/>
                <w:sz w:val="21"/>
                <w:szCs w:val="21"/>
              </w:rPr>
            </w:pPr>
            <w:r>
              <w:rPr>
                <w:rFonts w:hint="eastAsia" w:ascii="Microsoft JhengHei"/>
                <w:b/>
                <w:sz w:val="21"/>
                <w:szCs w:val="21"/>
              </w:rPr>
              <w:t>复制明细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2576" w:type="dxa"/>
            <w:gridSpan w:val="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100" w:beforeAutospacing="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档  号</w:t>
            </w:r>
          </w:p>
        </w:tc>
        <w:tc>
          <w:tcPr>
            <w:tcW w:w="495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100" w:beforeAutospacing="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题  名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100" w:beforeAutospacing="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页  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9978" w:type="dxa"/>
            <w:gridSpan w:val="7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100" w:beforeAutospacing="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（详见附件）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</w:trPr>
        <w:tc>
          <w:tcPr>
            <w:tcW w:w="2576" w:type="dxa"/>
            <w:gridSpan w:val="3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100" w:beforeAutospacing="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合计</w:t>
            </w:r>
          </w:p>
        </w:tc>
        <w:tc>
          <w:tcPr>
            <w:tcW w:w="4959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100" w:beforeAutospacing="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（条  数）   条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18"/>
              <w:adjustRightInd w:val="0"/>
              <w:snapToGrid w:val="0"/>
              <w:spacing w:before="100" w:beforeAutospacing="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（页  数）  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6" w:hRule="atLeast"/>
        </w:trPr>
        <w:tc>
          <w:tcPr>
            <w:tcW w:w="9978" w:type="dxa"/>
            <w:gridSpan w:val="7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pStyle w:val="18"/>
              <w:tabs>
                <w:tab w:val="left" w:pos="1374"/>
              </w:tabs>
              <w:spacing w:before="25" w:line="300" w:lineRule="auto"/>
              <w:ind w:firstLine="422" w:firstLineChars="200"/>
              <w:jc w:val="both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申请复制</w:t>
            </w:r>
            <w:r>
              <w:rPr>
                <w:b/>
                <w:sz w:val="21"/>
                <w:szCs w:val="21"/>
              </w:rPr>
              <w:t>档案须知：</w:t>
            </w:r>
          </w:p>
          <w:p>
            <w:pPr>
              <w:pStyle w:val="18"/>
              <w:tabs>
                <w:tab w:val="left" w:pos="1374"/>
              </w:tabs>
              <w:spacing w:before="25" w:line="300" w:lineRule="auto"/>
              <w:ind w:firstLine="420" w:firstLineChars="2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1、档案复制件禁止擅自运送、邮寄、携带出境或者通过互联网传输出境。确需出境的，须按照《中华人民共和国档案法》《中华人民共和国档案法实施办法》中关于档案复制件出境的具体管理规定办理。</w:t>
            </w:r>
          </w:p>
          <w:p>
            <w:pPr>
              <w:pStyle w:val="18"/>
              <w:tabs>
                <w:tab w:val="left" w:pos="1374"/>
              </w:tabs>
              <w:spacing w:before="25" w:line="300" w:lineRule="auto"/>
              <w:ind w:firstLine="420" w:firstLineChars="2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2、</w:t>
            </w:r>
            <w:r>
              <w:rPr>
                <w:sz w:val="21"/>
                <w:szCs w:val="21"/>
              </w:rPr>
              <w:t>本次</w:t>
            </w:r>
            <w:r>
              <w:rPr>
                <w:rFonts w:hint="eastAsia"/>
                <w:sz w:val="21"/>
                <w:szCs w:val="21"/>
              </w:rPr>
              <w:t>复制</w:t>
            </w:r>
            <w:r>
              <w:rPr>
                <w:sz w:val="21"/>
                <w:szCs w:val="21"/>
              </w:rPr>
              <w:t>的档案及其</w:t>
            </w:r>
            <w:r>
              <w:rPr>
                <w:rFonts w:hint="eastAsia"/>
                <w:sz w:val="21"/>
                <w:szCs w:val="21"/>
              </w:rPr>
              <w:t>相关</w:t>
            </w:r>
            <w:r>
              <w:rPr>
                <w:sz w:val="21"/>
                <w:szCs w:val="21"/>
              </w:rPr>
              <w:t>信息仅供参考，未经</w:t>
            </w:r>
            <w:r>
              <w:rPr>
                <w:rFonts w:hint="eastAsia"/>
                <w:sz w:val="21"/>
                <w:szCs w:val="21"/>
              </w:rPr>
              <w:t>本城建档案机构</w:t>
            </w:r>
            <w:r>
              <w:rPr>
                <w:sz w:val="21"/>
                <w:szCs w:val="21"/>
              </w:rPr>
              <w:t>书面许可，不得以任何形式公布。</w:t>
            </w:r>
          </w:p>
          <w:p>
            <w:pPr>
              <w:pStyle w:val="18"/>
              <w:tabs>
                <w:tab w:val="left" w:pos="1374"/>
              </w:tabs>
              <w:spacing w:before="25" w:line="300" w:lineRule="auto"/>
              <w:ind w:firstLine="420" w:firstLineChars="2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3、</w:t>
            </w:r>
            <w:r>
              <w:rPr>
                <w:sz w:val="21"/>
                <w:szCs w:val="21"/>
              </w:rPr>
              <w:t>不得利用上述档案</w:t>
            </w:r>
            <w:r>
              <w:rPr>
                <w:rFonts w:hint="eastAsia"/>
                <w:sz w:val="21"/>
                <w:szCs w:val="21"/>
              </w:rPr>
              <w:t>复制</w:t>
            </w:r>
            <w:r>
              <w:rPr>
                <w:sz w:val="21"/>
                <w:szCs w:val="21"/>
              </w:rPr>
              <w:t>件及其相关信息从事中国法律法规禁止的活动。</w:t>
            </w:r>
          </w:p>
          <w:p>
            <w:pPr>
              <w:pStyle w:val="18"/>
              <w:tabs>
                <w:tab w:val="left" w:pos="1374"/>
              </w:tabs>
              <w:spacing w:before="25" w:line="300" w:lineRule="auto"/>
              <w:ind w:firstLine="420" w:firstLineChars="2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4、复制件应由本人取件，代领须提前告知。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2" w:hRule="atLeast"/>
        </w:trPr>
        <w:tc>
          <w:tcPr>
            <w:tcW w:w="715" w:type="dxa"/>
            <w:tcBorders>
              <w:top w:val="nil"/>
              <w:left w:val="single" w:color="auto" w:sz="12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zh-CN" w:eastAsia="en-US" w:bidi="zh-CN"/>
              </w:rPr>
              <w:t>申请人签收</w:t>
            </w:r>
          </w:p>
        </w:tc>
        <w:tc>
          <w:tcPr>
            <w:tcW w:w="9263" w:type="dxa"/>
            <w:gridSpan w:val="6"/>
            <w:tcBorders>
              <w:top w:val="nil"/>
              <w:left w:val="single" w:color="000000" w:sz="8" w:space="0"/>
            </w:tcBorders>
            <w:vAlign w:val="center"/>
          </w:tcPr>
          <w:p>
            <w:pPr>
              <w:pStyle w:val="18"/>
              <w:tabs>
                <w:tab w:val="left" w:pos="1374"/>
              </w:tabs>
              <w:adjustRightInd w:val="0"/>
              <w:snapToGrid w:val="0"/>
              <w:spacing w:line="360" w:lineRule="auto"/>
              <w:ind w:firstLine="462" w:firstLineChars="200"/>
              <w:jc w:val="both"/>
              <w:rPr>
                <w:b/>
                <w:sz w:val="23"/>
                <w:szCs w:val="21"/>
              </w:rPr>
            </w:pPr>
          </w:p>
          <w:p>
            <w:pPr>
              <w:pStyle w:val="18"/>
              <w:tabs>
                <w:tab w:val="left" w:pos="1374"/>
              </w:tabs>
              <w:adjustRightInd w:val="0"/>
              <w:snapToGrid w:val="0"/>
              <w:spacing w:line="360" w:lineRule="auto"/>
              <w:ind w:firstLine="462" w:firstLineChars="200"/>
              <w:jc w:val="both"/>
              <w:rPr>
                <w:b/>
                <w:sz w:val="23"/>
                <w:szCs w:val="21"/>
              </w:rPr>
            </w:pPr>
            <w:r>
              <w:rPr>
                <w:rFonts w:hint="eastAsia"/>
                <w:b/>
                <w:sz w:val="23"/>
                <w:szCs w:val="21"/>
              </w:rPr>
              <w:t>本人</w:t>
            </w:r>
            <w:r>
              <w:rPr>
                <w:b/>
                <w:sz w:val="23"/>
                <w:szCs w:val="21"/>
              </w:rPr>
              <w:t>已阅读并承诺遵守上述内容</w:t>
            </w:r>
            <w:r>
              <w:rPr>
                <w:rFonts w:hint="eastAsia"/>
                <w:b/>
                <w:sz w:val="23"/>
                <w:szCs w:val="21"/>
              </w:rPr>
              <w:t>。</w:t>
            </w:r>
          </w:p>
          <w:p>
            <w:pPr>
              <w:pStyle w:val="18"/>
              <w:tabs>
                <w:tab w:val="left" w:pos="1374"/>
              </w:tabs>
              <w:adjustRightInd w:val="0"/>
              <w:snapToGrid w:val="0"/>
              <w:spacing w:line="360" w:lineRule="auto"/>
              <w:ind w:firstLine="462" w:firstLineChars="200"/>
              <w:jc w:val="both"/>
              <w:rPr>
                <w:b/>
                <w:sz w:val="23"/>
                <w:szCs w:val="21"/>
              </w:rPr>
            </w:pPr>
            <w:r>
              <w:rPr>
                <w:rFonts w:hint="eastAsia"/>
                <w:b/>
                <w:sz w:val="23"/>
                <w:szCs w:val="21"/>
              </w:rPr>
              <w:t xml:space="preserve">本人已收到上述档案复制件。                </w:t>
            </w:r>
          </w:p>
          <w:p>
            <w:pPr>
              <w:pStyle w:val="18"/>
              <w:tabs>
                <w:tab w:val="left" w:pos="1374"/>
              </w:tabs>
              <w:adjustRightInd w:val="0"/>
              <w:snapToGrid w:val="0"/>
              <w:spacing w:line="360" w:lineRule="auto"/>
              <w:ind w:firstLine="462" w:firstLineChars="200"/>
              <w:jc w:val="both"/>
              <w:rPr>
                <w:sz w:val="23"/>
                <w:szCs w:val="21"/>
              </w:rPr>
            </w:pPr>
            <w:r>
              <w:rPr>
                <w:rFonts w:hint="eastAsia"/>
                <w:b/>
                <w:sz w:val="23"/>
                <w:szCs w:val="21"/>
              </w:rPr>
              <w:t>复制形式：</w:t>
            </w:r>
            <w:r>
              <w:rPr>
                <w:sz w:val="23"/>
                <w:szCs w:val="21"/>
              </w:rPr>
              <w:t>□</w:t>
            </w:r>
            <w:r>
              <w:rPr>
                <w:rFonts w:hint="eastAsia"/>
                <w:sz w:val="23"/>
                <w:szCs w:val="21"/>
              </w:rPr>
              <w:t xml:space="preserve">打印       </w:t>
            </w:r>
            <w:r>
              <w:rPr>
                <w:sz w:val="23"/>
                <w:szCs w:val="21"/>
              </w:rPr>
              <w:t>□</w:t>
            </w:r>
            <w:r>
              <w:rPr>
                <w:rFonts w:hint="eastAsia"/>
                <w:sz w:val="23"/>
                <w:szCs w:val="21"/>
              </w:rPr>
              <w:t xml:space="preserve">复印       </w:t>
            </w:r>
            <w:r>
              <w:rPr>
                <w:sz w:val="23"/>
                <w:szCs w:val="21"/>
              </w:rPr>
              <w:t>□</w:t>
            </w:r>
            <w:r>
              <w:rPr>
                <w:rFonts w:hint="eastAsia"/>
                <w:sz w:val="23"/>
                <w:szCs w:val="21"/>
              </w:rPr>
              <w:t>刻盘</w:t>
            </w:r>
          </w:p>
          <w:p>
            <w:pPr>
              <w:pStyle w:val="18"/>
              <w:tabs>
                <w:tab w:val="left" w:pos="1374"/>
              </w:tabs>
              <w:adjustRightInd w:val="0"/>
              <w:snapToGrid w:val="0"/>
              <w:spacing w:line="360" w:lineRule="auto"/>
              <w:ind w:firstLine="460" w:firstLineChars="200"/>
              <w:jc w:val="both"/>
              <w:rPr>
                <w:sz w:val="23"/>
                <w:szCs w:val="21"/>
              </w:rPr>
            </w:pPr>
          </w:p>
          <w:p>
            <w:pPr>
              <w:pStyle w:val="18"/>
              <w:adjustRightInd w:val="0"/>
              <w:snapToGrid w:val="0"/>
              <w:spacing w:line="360" w:lineRule="auto"/>
              <w:ind w:firstLine="453" w:firstLineChars="196"/>
              <w:jc w:val="both"/>
              <w:rPr>
                <w:b/>
                <w:sz w:val="23"/>
                <w:szCs w:val="21"/>
              </w:rPr>
            </w:pPr>
          </w:p>
          <w:p>
            <w:pPr>
              <w:pStyle w:val="18"/>
              <w:adjustRightInd w:val="0"/>
              <w:snapToGrid w:val="0"/>
              <w:spacing w:line="360" w:lineRule="auto"/>
              <w:ind w:firstLine="453" w:firstLineChars="196"/>
              <w:jc w:val="both"/>
              <w:rPr>
                <w:b/>
                <w:sz w:val="23"/>
                <w:szCs w:val="21"/>
              </w:rPr>
            </w:pPr>
            <w:r>
              <w:rPr>
                <w:rFonts w:hint="eastAsia"/>
                <w:b/>
                <w:sz w:val="23"/>
                <w:szCs w:val="21"/>
              </w:rPr>
              <w:t>复制申请人签名：                      日期：</w:t>
            </w:r>
          </w:p>
          <w:p>
            <w:pPr>
              <w:pStyle w:val="18"/>
              <w:ind w:right="1055"/>
              <w:jc w:val="right"/>
              <w:rPr>
                <w:b/>
                <w:sz w:val="21"/>
                <w:szCs w:val="21"/>
              </w:rPr>
            </w:pPr>
          </w:p>
          <w:p>
            <w:pPr>
              <w:pStyle w:val="18"/>
              <w:ind w:right="1055"/>
              <w:jc w:val="right"/>
              <w:rPr>
                <w:b/>
                <w:sz w:val="21"/>
                <w:szCs w:val="21"/>
              </w:rPr>
            </w:pPr>
          </w:p>
          <w:p>
            <w:pPr>
              <w:pStyle w:val="18"/>
              <w:ind w:right="1688"/>
              <w:jc w:val="righ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城建档案机构:</w:t>
            </w:r>
          </w:p>
          <w:p>
            <w:pPr>
              <w:pStyle w:val="18"/>
              <w:ind w:right="1055" w:firstLine="103" w:firstLineChars="49"/>
              <w:jc w:val="right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hint="eastAsia" w:ascii="Times New Roman"/>
                <w:b/>
                <w:sz w:val="21"/>
                <w:szCs w:val="21"/>
              </w:rPr>
              <w:t xml:space="preserve">            </w:t>
            </w:r>
          </w:p>
          <w:p>
            <w:pPr>
              <w:pStyle w:val="18"/>
              <w:adjustRightInd w:val="0"/>
              <w:snapToGrid w:val="0"/>
              <w:spacing w:line="360" w:lineRule="auto"/>
              <w:ind w:firstLine="413" w:firstLineChars="196"/>
              <w:rPr>
                <w:b/>
                <w:sz w:val="23"/>
                <w:szCs w:val="21"/>
              </w:rPr>
            </w:pPr>
            <w:r>
              <w:rPr>
                <w:rFonts w:hint="eastAsia" w:ascii="Times New Roman"/>
                <w:b/>
                <w:sz w:val="21"/>
                <w:szCs w:val="21"/>
              </w:rPr>
              <w:t xml:space="preserve">                                                         日期</w:t>
            </w:r>
            <w:r>
              <w:rPr>
                <w:rFonts w:ascii="Times New Roman"/>
                <w:b/>
                <w:sz w:val="21"/>
                <w:szCs w:val="21"/>
              </w:rPr>
              <w:t>：</w:t>
            </w:r>
          </w:p>
        </w:tc>
      </w:tr>
    </w:tbl>
    <w:p>
      <w:pPr>
        <w:widowControl/>
        <w:jc w:val="left"/>
      </w:pPr>
      <w:r>
        <w:rPr>
          <w:rFonts w:hint="eastAsia"/>
        </w:rPr>
        <w:t>（本表不适用于涉密档案的复制）</w:t>
      </w:r>
    </w:p>
    <w:sectPr>
      <w:footerReference r:id="rId3" w:type="default"/>
      <w:footerReference r:id="rId4" w:type="even"/>
      <w:pgSz w:w="11906" w:h="16838"/>
      <w:pgMar w:top="851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altName w:val="方正书宋_GBK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JhengHei">
    <w:altName w:val="方正书宋_GBK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true"/>
  <w:bordersDoNotSurroundFooter w:val="true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672F"/>
    <w:rsid w:val="00000ECE"/>
    <w:rsid w:val="00001876"/>
    <w:rsid w:val="000028EA"/>
    <w:rsid w:val="00006603"/>
    <w:rsid w:val="00013FC2"/>
    <w:rsid w:val="00014634"/>
    <w:rsid w:val="000148C3"/>
    <w:rsid w:val="000149C9"/>
    <w:rsid w:val="0001527D"/>
    <w:rsid w:val="0001739A"/>
    <w:rsid w:val="00033D64"/>
    <w:rsid w:val="00043BD7"/>
    <w:rsid w:val="000440E1"/>
    <w:rsid w:val="000502C0"/>
    <w:rsid w:val="00050C1D"/>
    <w:rsid w:val="00052BC5"/>
    <w:rsid w:val="000601FF"/>
    <w:rsid w:val="00067A9C"/>
    <w:rsid w:val="00067EDB"/>
    <w:rsid w:val="0007269E"/>
    <w:rsid w:val="00072711"/>
    <w:rsid w:val="000754BE"/>
    <w:rsid w:val="00076541"/>
    <w:rsid w:val="000770B5"/>
    <w:rsid w:val="000900F6"/>
    <w:rsid w:val="000A06FF"/>
    <w:rsid w:val="000A1C79"/>
    <w:rsid w:val="000B7626"/>
    <w:rsid w:val="000C04B0"/>
    <w:rsid w:val="000C0559"/>
    <w:rsid w:val="000C330E"/>
    <w:rsid w:val="000C3805"/>
    <w:rsid w:val="000C62CB"/>
    <w:rsid w:val="000D058B"/>
    <w:rsid w:val="000D389C"/>
    <w:rsid w:val="000D4125"/>
    <w:rsid w:val="000D565C"/>
    <w:rsid w:val="000D61D0"/>
    <w:rsid w:val="000F2D19"/>
    <w:rsid w:val="000F663D"/>
    <w:rsid w:val="000F7BB1"/>
    <w:rsid w:val="00102586"/>
    <w:rsid w:val="00102C3C"/>
    <w:rsid w:val="00103406"/>
    <w:rsid w:val="0010349A"/>
    <w:rsid w:val="00104D0F"/>
    <w:rsid w:val="00111176"/>
    <w:rsid w:val="001171DA"/>
    <w:rsid w:val="00121983"/>
    <w:rsid w:val="00122A73"/>
    <w:rsid w:val="00122CCF"/>
    <w:rsid w:val="00123A7B"/>
    <w:rsid w:val="001271E2"/>
    <w:rsid w:val="00127EE9"/>
    <w:rsid w:val="00132AB4"/>
    <w:rsid w:val="00136F1E"/>
    <w:rsid w:val="00137326"/>
    <w:rsid w:val="0014244C"/>
    <w:rsid w:val="00142AE5"/>
    <w:rsid w:val="00145EE7"/>
    <w:rsid w:val="0015019A"/>
    <w:rsid w:val="00160DCD"/>
    <w:rsid w:val="0016160D"/>
    <w:rsid w:val="00161982"/>
    <w:rsid w:val="001650F8"/>
    <w:rsid w:val="00170379"/>
    <w:rsid w:val="00170D11"/>
    <w:rsid w:val="00171525"/>
    <w:rsid w:val="00175739"/>
    <w:rsid w:val="00177884"/>
    <w:rsid w:val="00180936"/>
    <w:rsid w:val="001847E9"/>
    <w:rsid w:val="00190749"/>
    <w:rsid w:val="00190D0F"/>
    <w:rsid w:val="0019185B"/>
    <w:rsid w:val="00192E12"/>
    <w:rsid w:val="0019333E"/>
    <w:rsid w:val="00194825"/>
    <w:rsid w:val="001A5B6C"/>
    <w:rsid w:val="001B13FD"/>
    <w:rsid w:val="001B268F"/>
    <w:rsid w:val="001B3C5B"/>
    <w:rsid w:val="001B4D8C"/>
    <w:rsid w:val="001B5A7C"/>
    <w:rsid w:val="001B5C0A"/>
    <w:rsid w:val="001B750A"/>
    <w:rsid w:val="001B7AB6"/>
    <w:rsid w:val="001B7DDA"/>
    <w:rsid w:val="001B7E42"/>
    <w:rsid w:val="001D5F69"/>
    <w:rsid w:val="001D7EF0"/>
    <w:rsid w:val="001E0448"/>
    <w:rsid w:val="001E3AAB"/>
    <w:rsid w:val="001E7C10"/>
    <w:rsid w:val="001F15CB"/>
    <w:rsid w:val="001F26B6"/>
    <w:rsid w:val="001F5233"/>
    <w:rsid w:val="001F76D7"/>
    <w:rsid w:val="00204203"/>
    <w:rsid w:val="00205145"/>
    <w:rsid w:val="00214126"/>
    <w:rsid w:val="0021443F"/>
    <w:rsid w:val="0021462F"/>
    <w:rsid w:val="00214757"/>
    <w:rsid w:val="00214F3F"/>
    <w:rsid w:val="00216BC2"/>
    <w:rsid w:val="002176A4"/>
    <w:rsid w:val="00223696"/>
    <w:rsid w:val="00227529"/>
    <w:rsid w:val="00231169"/>
    <w:rsid w:val="00235328"/>
    <w:rsid w:val="0023570F"/>
    <w:rsid w:val="00237DD5"/>
    <w:rsid w:val="00237E0B"/>
    <w:rsid w:val="0024252B"/>
    <w:rsid w:val="00242F68"/>
    <w:rsid w:val="002436FA"/>
    <w:rsid w:val="0024425D"/>
    <w:rsid w:val="00244DC6"/>
    <w:rsid w:val="00246409"/>
    <w:rsid w:val="002600E1"/>
    <w:rsid w:val="00261BB6"/>
    <w:rsid w:val="00262161"/>
    <w:rsid w:val="00262985"/>
    <w:rsid w:val="00262FE9"/>
    <w:rsid w:val="0026366E"/>
    <w:rsid w:val="00264A2B"/>
    <w:rsid w:val="00264B08"/>
    <w:rsid w:val="00265199"/>
    <w:rsid w:val="00267A15"/>
    <w:rsid w:val="00267DDD"/>
    <w:rsid w:val="002741A7"/>
    <w:rsid w:val="002770D6"/>
    <w:rsid w:val="002770E3"/>
    <w:rsid w:val="0027786D"/>
    <w:rsid w:val="00287D79"/>
    <w:rsid w:val="0029494E"/>
    <w:rsid w:val="002A18AF"/>
    <w:rsid w:val="002A1EF8"/>
    <w:rsid w:val="002A2186"/>
    <w:rsid w:val="002A7202"/>
    <w:rsid w:val="002B0458"/>
    <w:rsid w:val="002D3BD7"/>
    <w:rsid w:val="002D6FB6"/>
    <w:rsid w:val="002E3ADB"/>
    <w:rsid w:val="002E66F0"/>
    <w:rsid w:val="002F0EA0"/>
    <w:rsid w:val="002F473B"/>
    <w:rsid w:val="002F604F"/>
    <w:rsid w:val="00300308"/>
    <w:rsid w:val="00302A8A"/>
    <w:rsid w:val="00303DCB"/>
    <w:rsid w:val="00306C21"/>
    <w:rsid w:val="00307038"/>
    <w:rsid w:val="0031151E"/>
    <w:rsid w:val="00315197"/>
    <w:rsid w:val="003164B2"/>
    <w:rsid w:val="0032093E"/>
    <w:rsid w:val="0032537D"/>
    <w:rsid w:val="0032622F"/>
    <w:rsid w:val="00330C4C"/>
    <w:rsid w:val="00340C01"/>
    <w:rsid w:val="0034229F"/>
    <w:rsid w:val="00345096"/>
    <w:rsid w:val="00351E38"/>
    <w:rsid w:val="003547DB"/>
    <w:rsid w:val="00354811"/>
    <w:rsid w:val="00357B7B"/>
    <w:rsid w:val="00364431"/>
    <w:rsid w:val="00367117"/>
    <w:rsid w:val="00372453"/>
    <w:rsid w:val="00373717"/>
    <w:rsid w:val="003751F6"/>
    <w:rsid w:val="00380EDC"/>
    <w:rsid w:val="00382B6A"/>
    <w:rsid w:val="00384876"/>
    <w:rsid w:val="003870B9"/>
    <w:rsid w:val="003A084B"/>
    <w:rsid w:val="003A5839"/>
    <w:rsid w:val="003A7369"/>
    <w:rsid w:val="003B2B15"/>
    <w:rsid w:val="003B3815"/>
    <w:rsid w:val="003B7C41"/>
    <w:rsid w:val="003C06ED"/>
    <w:rsid w:val="003C0CCC"/>
    <w:rsid w:val="003C56E8"/>
    <w:rsid w:val="003D058D"/>
    <w:rsid w:val="003D1C8F"/>
    <w:rsid w:val="003D2D41"/>
    <w:rsid w:val="003D38CB"/>
    <w:rsid w:val="003D3C07"/>
    <w:rsid w:val="003D4F1E"/>
    <w:rsid w:val="003D55A9"/>
    <w:rsid w:val="003D6F1C"/>
    <w:rsid w:val="003E044C"/>
    <w:rsid w:val="003E1674"/>
    <w:rsid w:val="003E55C9"/>
    <w:rsid w:val="003E64EB"/>
    <w:rsid w:val="003F0B33"/>
    <w:rsid w:val="003F17E5"/>
    <w:rsid w:val="003F4517"/>
    <w:rsid w:val="003F7EC9"/>
    <w:rsid w:val="00416BCA"/>
    <w:rsid w:val="004174B0"/>
    <w:rsid w:val="00422B19"/>
    <w:rsid w:val="00425CB6"/>
    <w:rsid w:val="00426A84"/>
    <w:rsid w:val="00427323"/>
    <w:rsid w:val="00436E0D"/>
    <w:rsid w:val="0044439E"/>
    <w:rsid w:val="004445B0"/>
    <w:rsid w:val="004467F0"/>
    <w:rsid w:val="0044761B"/>
    <w:rsid w:val="004503F4"/>
    <w:rsid w:val="00456A3F"/>
    <w:rsid w:val="00462C2D"/>
    <w:rsid w:val="00474DA1"/>
    <w:rsid w:val="0048592A"/>
    <w:rsid w:val="00487E53"/>
    <w:rsid w:val="004905AB"/>
    <w:rsid w:val="00491548"/>
    <w:rsid w:val="00491EF6"/>
    <w:rsid w:val="00493A98"/>
    <w:rsid w:val="00496B1A"/>
    <w:rsid w:val="00496DEB"/>
    <w:rsid w:val="0049745D"/>
    <w:rsid w:val="004A0A18"/>
    <w:rsid w:val="004A5AAA"/>
    <w:rsid w:val="004A6FDF"/>
    <w:rsid w:val="004B1D5A"/>
    <w:rsid w:val="004B1FE7"/>
    <w:rsid w:val="004C1084"/>
    <w:rsid w:val="004C2B45"/>
    <w:rsid w:val="004C3EB9"/>
    <w:rsid w:val="004C49B1"/>
    <w:rsid w:val="004C6C69"/>
    <w:rsid w:val="004D1E94"/>
    <w:rsid w:val="004D2049"/>
    <w:rsid w:val="004D2B0C"/>
    <w:rsid w:val="004D7882"/>
    <w:rsid w:val="004E38C2"/>
    <w:rsid w:val="004F5857"/>
    <w:rsid w:val="00507955"/>
    <w:rsid w:val="00507FD3"/>
    <w:rsid w:val="005107AC"/>
    <w:rsid w:val="0051315C"/>
    <w:rsid w:val="00522BED"/>
    <w:rsid w:val="0052728F"/>
    <w:rsid w:val="00533260"/>
    <w:rsid w:val="00537AC7"/>
    <w:rsid w:val="00542F37"/>
    <w:rsid w:val="0054443A"/>
    <w:rsid w:val="005466F5"/>
    <w:rsid w:val="00546D9B"/>
    <w:rsid w:val="0055202E"/>
    <w:rsid w:val="00560AD7"/>
    <w:rsid w:val="00567C0E"/>
    <w:rsid w:val="00571A2F"/>
    <w:rsid w:val="0057639C"/>
    <w:rsid w:val="005806B7"/>
    <w:rsid w:val="00583F6B"/>
    <w:rsid w:val="00584159"/>
    <w:rsid w:val="00586750"/>
    <w:rsid w:val="00590196"/>
    <w:rsid w:val="00593FE5"/>
    <w:rsid w:val="005954D8"/>
    <w:rsid w:val="00595AD7"/>
    <w:rsid w:val="00596B4A"/>
    <w:rsid w:val="005A17C2"/>
    <w:rsid w:val="005B34E1"/>
    <w:rsid w:val="005B41A6"/>
    <w:rsid w:val="005B63AB"/>
    <w:rsid w:val="005C00C1"/>
    <w:rsid w:val="005C3A7C"/>
    <w:rsid w:val="005C5D9F"/>
    <w:rsid w:val="005C6C13"/>
    <w:rsid w:val="005D0FFB"/>
    <w:rsid w:val="005D327C"/>
    <w:rsid w:val="005D398F"/>
    <w:rsid w:val="005D5E3D"/>
    <w:rsid w:val="005D60FB"/>
    <w:rsid w:val="005E30E8"/>
    <w:rsid w:val="005E6708"/>
    <w:rsid w:val="005F058D"/>
    <w:rsid w:val="005F29E9"/>
    <w:rsid w:val="005F49E1"/>
    <w:rsid w:val="005F5949"/>
    <w:rsid w:val="005F6B00"/>
    <w:rsid w:val="005F74AC"/>
    <w:rsid w:val="00602590"/>
    <w:rsid w:val="00606C75"/>
    <w:rsid w:val="00610A93"/>
    <w:rsid w:val="0061495F"/>
    <w:rsid w:val="006177A3"/>
    <w:rsid w:val="0062116B"/>
    <w:rsid w:val="0062339A"/>
    <w:rsid w:val="00625250"/>
    <w:rsid w:val="00626968"/>
    <w:rsid w:val="006301E1"/>
    <w:rsid w:val="00631B81"/>
    <w:rsid w:val="006348DD"/>
    <w:rsid w:val="00634F73"/>
    <w:rsid w:val="0064160F"/>
    <w:rsid w:val="00645E58"/>
    <w:rsid w:val="00646BCC"/>
    <w:rsid w:val="00647BF5"/>
    <w:rsid w:val="00653032"/>
    <w:rsid w:val="00654D3C"/>
    <w:rsid w:val="00655404"/>
    <w:rsid w:val="00656F9A"/>
    <w:rsid w:val="00657101"/>
    <w:rsid w:val="00660FFB"/>
    <w:rsid w:val="00666AA6"/>
    <w:rsid w:val="0067029A"/>
    <w:rsid w:val="00672817"/>
    <w:rsid w:val="00672ACB"/>
    <w:rsid w:val="00675320"/>
    <w:rsid w:val="0067632D"/>
    <w:rsid w:val="0067783C"/>
    <w:rsid w:val="00683FF7"/>
    <w:rsid w:val="006840BE"/>
    <w:rsid w:val="00686AE5"/>
    <w:rsid w:val="0069678B"/>
    <w:rsid w:val="00696BD7"/>
    <w:rsid w:val="006A13EB"/>
    <w:rsid w:val="006A2E1C"/>
    <w:rsid w:val="006A3A20"/>
    <w:rsid w:val="006A421F"/>
    <w:rsid w:val="006A4756"/>
    <w:rsid w:val="006B0B98"/>
    <w:rsid w:val="006B4724"/>
    <w:rsid w:val="006B49B3"/>
    <w:rsid w:val="006C3B09"/>
    <w:rsid w:val="006C4798"/>
    <w:rsid w:val="006D62EC"/>
    <w:rsid w:val="006D7F1C"/>
    <w:rsid w:val="006E2F73"/>
    <w:rsid w:val="006E538F"/>
    <w:rsid w:val="006F6C2D"/>
    <w:rsid w:val="006F74DC"/>
    <w:rsid w:val="007024A0"/>
    <w:rsid w:val="007028D5"/>
    <w:rsid w:val="00702CEB"/>
    <w:rsid w:val="00705772"/>
    <w:rsid w:val="007071CF"/>
    <w:rsid w:val="00710605"/>
    <w:rsid w:val="007121C5"/>
    <w:rsid w:val="007128E2"/>
    <w:rsid w:val="00713918"/>
    <w:rsid w:val="00714433"/>
    <w:rsid w:val="00714ACC"/>
    <w:rsid w:val="007206F6"/>
    <w:rsid w:val="00721CF7"/>
    <w:rsid w:val="00726BE8"/>
    <w:rsid w:val="007309E5"/>
    <w:rsid w:val="0073207D"/>
    <w:rsid w:val="00735C31"/>
    <w:rsid w:val="00740F67"/>
    <w:rsid w:val="00742773"/>
    <w:rsid w:val="007438D9"/>
    <w:rsid w:val="00747727"/>
    <w:rsid w:val="00750260"/>
    <w:rsid w:val="0075078B"/>
    <w:rsid w:val="0075638E"/>
    <w:rsid w:val="00760448"/>
    <w:rsid w:val="00760D3D"/>
    <w:rsid w:val="00761318"/>
    <w:rsid w:val="00765147"/>
    <w:rsid w:val="007667E9"/>
    <w:rsid w:val="00767CEB"/>
    <w:rsid w:val="007705AC"/>
    <w:rsid w:val="00773580"/>
    <w:rsid w:val="00773D2E"/>
    <w:rsid w:val="00774256"/>
    <w:rsid w:val="0077599E"/>
    <w:rsid w:val="00776ABE"/>
    <w:rsid w:val="00780DB1"/>
    <w:rsid w:val="00782AE5"/>
    <w:rsid w:val="007848D7"/>
    <w:rsid w:val="00787BB8"/>
    <w:rsid w:val="0079362B"/>
    <w:rsid w:val="007A400A"/>
    <w:rsid w:val="007A77BC"/>
    <w:rsid w:val="007B1FBC"/>
    <w:rsid w:val="007B2BE4"/>
    <w:rsid w:val="007B6325"/>
    <w:rsid w:val="007B71BB"/>
    <w:rsid w:val="007C1997"/>
    <w:rsid w:val="007C2073"/>
    <w:rsid w:val="007C25D9"/>
    <w:rsid w:val="007D2C24"/>
    <w:rsid w:val="007D51C2"/>
    <w:rsid w:val="007E35D6"/>
    <w:rsid w:val="007E5129"/>
    <w:rsid w:val="007E54F7"/>
    <w:rsid w:val="007F0449"/>
    <w:rsid w:val="007F127D"/>
    <w:rsid w:val="007F6BCE"/>
    <w:rsid w:val="00801999"/>
    <w:rsid w:val="00803B0C"/>
    <w:rsid w:val="00804A5E"/>
    <w:rsid w:val="00804A67"/>
    <w:rsid w:val="00807C84"/>
    <w:rsid w:val="00817CEB"/>
    <w:rsid w:val="008204ED"/>
    <w:rsid w:val="008207BD"/>
    <w:rsid w:val="008232BD"/>
    <w:rsid w:val="00824778"/>
    <w:rsid w:val="00826C41"/>
    <w:rsid w:val="0083241C"/>
    <w:rsid w:val="008401C2"/>
    <w:rsid w:val="00840CBA"/>
    <w:rsid w:val="00845AD6"/>
    <w:rsid w:val="008522A7"/>
    <w:rsid w:val="00852A86"/>
    <w:rsid w:val="00863274"/>
    <w:rsid w:val="00863D19"/>
    <w:rsid w:val="00864992"/>
    <w:rsid w:val="008673FB"/>
    <w:rsid w:val="0087000E"/>
    <w:rsid w:val="0087379E"/>
    <w:rsid w:val="008773FD"/>
    <w:rsid w:val="008801B5"/>
    <w:rsid w:val="008807B7"/>
    <w:rsid w:val="00882A58"/>
    <w:rsid w:val="00884039"/>
    <w:rsid w:val="0088687A"/>
    <w:rsid w:val="00892016"/>
    <w:rsid w:val="00893901"/>
    <w:rsid w:val="00893AAE"/>
    <w:rsid w:val="00894C7C"/>
    <w:rsid w:val="00894D68"/>
    <w:rsid w:val="008955D5"/>
    <w:rsid w:val="008A2700"/>
    <w:rsid w:val="008A2CDC"/>
    <w:rsid w:val="008A5710"/>
    <w:rsid w:val="008B107B"/>
    <w:rsid w:val="008B158A"/>
    <w:rsid w:val="008C2D81"/>
    <w:rsid w:val="008C5E0E"/>
    <w:rsid w:val="008D06BA"/>
    <w:rsid w:val="008D0ED4"/>
    <w:rsid w:val="008D3793"/>
    <w:rsid w:val="008D7E95"/>
    <w:rsid w:val="008E5402"/>
    <w:rsid w:val="008E5986"/>
    <w:rsid w:val="008E7E5A"/>
    <w:rsid w:val="008F20EE"/>
    <w:rsid w:val="0090062D"/>
    <w:rsid w:val="009008D8"/>
    <w:rsid w:val="00900BEE"/>
    <w:rsid w:val="00900F26"/>
    <w:rsid w:val="009011FD"/>
    <w:rsid w:val="00905C03"/>
    <w:rsid w:val="00906B46"/>
    <w:rsid w:val="009226E0"/>
    <w:rsid w:val="00954224"/>
    <w:rsid w:val="00955540"/>
    <w:rsid w:val="00955A01"/>
    <w:rsid w:val="00971413"/>
    <w:rsid w:val="009726FB"/>
    <w:rsid w:val="00977006"/>
    <w:rsid w:val="00982607"/>
    <w:rsid w:val="00983ADA"/>
    <w:rsid w:val="00986222"/>
    <w:rsid w:val="0099283E"/>
    <w:rsid w:val="00993BB2"/>
    <w:rsid w:val="00993D2E"/>
    <w:rsid w:val="00994735"/>
    <w:rsid w:val="00995E65"/>
    <w:rsid w:val="009A2AA8"/>
    <w:rsid w:val="009A5563"/>
    <w:rsid w:val="009A790C"/>
    <w:rsid w:val="009B0113"/>
    <w:rsid w:val="009B15FD"/>
    <w:rsid w:val="009B1622"/>
    <w:rsid w:val="009B2F97"/>
    <w:rsid w:val="009B5F30"/>
    <w:rsid w:val="009C24F0"/>
    <w:rsid w:val="009C3338"/>
    <w:rsid w:val="009C42F4"/>
    <w:rsid w:val="009C652D"/>
    <w:rsid w:val="009C6870"/>
    <w:rsid w:val="009D3ADA"/>
    <w:rsid w:val="009E53D9"/>
    <w:rsid w:val="009F3070"/>
    <w:rsid w:val="009F39DC"/>
    <w:rsid w:val="009F6135"/>
    <w:rsid w:val="00A029D1"/>
    <w:rsid w:val="00A04756"/>
    <w:rsid w:val="00A05165"/>
    <w:rsid w:val="00A05322"/>
    <w:rsid w:val="00A057F4"/>
    <w:rsid w:val="00A11017"/>
    <w:rsid w:val="00A1575F"/>
    <w:rsid w:val="00A16EFE"/>
    <w:rsid w:val="00A176F2"/>
    <w:rsid w:val="00A22589"/>
    <w:rsid w:val="00A26F26"/>
    <w:rsid w:val="00A27FC7"/>
    <w:rsid w:val="00A333A8"/>
    <w:rsid w:val="00A37EF3"/>
    <w:rsid w:val="00A440B5"/>
    <w:rsid w:val="00A44BE8"/>
    <w:rsid w:val="00A44CCD"/>
    <w:rsid w:val="00A459F1"/>
    <w:rsid w:val="00A45EE6"/>
    <w:rsid w:val="00A45F52"/>
    <w:rsid w:val="00A47086"/>
    <w:rsid w:val="00A50D29"/>
    <w:rsid w:val="00A50EBE"/>
    <w:rsid w:val="00A5215E"/>
    <w:rsid w:val="00A7128A"/>
    <w:rsid w:val="00A74162"/>
    <w:rsid w:val="00A746B3"/>
    <w:rsid w:val="00A75058"/>
    <w:rsid w:val="00A8361F"/>
    <w:rsid w:val="00A85C02"/>
    <w:rsid w:val="00A90140"/>
    <w:rsid w:val="00A90D90"/>
    <w:rsid w:val="00A9762D"/>
    <w:rsid w:val="00A97E48"/>
    <w:rsid w:val="00AA020E"/>
    <w:rsid w:val="00AA2CA8"/>
    <w:rsid w:val="00AA5F7C"/>
    <w:rsid w:val="00AA744C"/>
    <w:rsid w:val="00AB017B"/>
    <w:rsid w:val="00AB3F4E"/>
    <w:rsid w:val="00AC34AE"/>
    <w:rsid w:val="00AC3A92"/>
    <w:rsid w:val="00AC57FD"/>
    <w:rsid w:val="00AD051D"/>
    <w:rsid w:val="00AD764E"/>
    <w:rsid w:val="00AE4823"/>
    <w:rsid w:val="00AF01F0"/>
    <w:rsid w:val="00AF1BAE"/>
    <w:rsid w:val="00AF1D41"/>
    <w:rsid w:val="00AF29E4"/>
    <w:rsid w:val="00B006C2"/>
    <w:rsid w:val="00B01C1C"/>
    <w:rsid w:val="00B0585C"/>
    <w:rsid w:val="00B16893"/>
    <w:rsid w:val="00B16E8B"/>
    <w:rsid w:val="00B22529"/>
    <w:rsid w:val="00B23279"/>
    <w:rsid w:val="00B2462B"/>
    <w:rsid w:val="00B25EC9"/>
    <w:rsid w:val="00B27271"/>
    <w:rsid w:val="00B277CE"/>
    <w:rsid w:val="00B33E63"/>
    <w:rsid w:val="00B36C4B"/>
    <w:rsid w:val="00B40838"/>
    <w:rsid w:val="00B41AFD"/>
    <w:rsid w:val="00B436C7"/>
    <w:rsid w:val="00B4380A"/>
    <w:rsid w:val="00B4466E"/>
    <w:rsid w:val="00B45156"/>
    <w:rsid w:val="00B47DB3"/>
    <w:rsid w:val="00B51458"/>
    <w:rsid w:val="00B515AA"/>
    <w:rsid w:val="00B55BAA"/>
    <w:rsid w:val="00B574B2"/>
    <w:rsid w:val="00B65071"/>
    <w:rsid w:val="00B67AEB"/>
    <w:rsid w:val="00B7331A"/>
    <w:rsid w:val="00B82A93"/>
    <w:rsid w:val="00B84A9A"/>
    <w:rsid w:val="00B86EB7"/>
    <w:rsid w:val="00B87BC0"/>
    <w:rsid w:val="00B87BDF"/>
    <w:rsid w:val="00B91C23"/>
    <w:rsid w:val="00B96A8C"/>
    <w:rsid w:val="00BA1201"/>
    <w:rsid w:val="00BA12C9"/>
    <w:rsid w:val="00BA1CA0"/>
    <w:rsid w:val="00BA5953"/>
    <w:rsid w:val="00BA611A"/>
    <w:rsid w:val="00BB6AE8"/>
    <w:rsid w:val="00BC1A9B"/>
    <w:rsid w:val="00BC1D9A"/>
    <w:rsid w:val="00BC28A6"/>
    <w:rsid w:val="00BD6F93"/>
    <w:rsid w:val="00BE2759"/>
    <w:rsid w:val="00BE5984"/>
    <w:rsid w:val="00BE7811"/>
    <w:rsid w:val="00BF3870"/>
    <w:rsid w:val="00BF6318"/>
    <w:rsid w:val="00C00692"/>
    <w:rsid w:val="00C01A93"/>
    <w:rsid w:val="00C11E3A"/>
    <w:rsid w:val="00C16196"/>
    <w:rsid w:val="00C227F2"/>
    <w:rsid w:val="00C22A67"/>
    <w:rsid w:val="00C3069C"/>
    <w:rsid w:val="00C326D8"/>
    <w:rsid w:val="00C3292F"/>
    <w:rsid w:val="00C348D6"/>
    <w:rsid w:val="00C37AFC"/>
    <w:rsid w:val="00C37DE2"/>
    <w:rsid w:val="00C4236E"/>
    <w:rsid w:val="00C44E1E"/>
    <w:rsid w:val="00C455D1"/>
    <w:rsid w:val="00C46CED"/>
    <w:rsid w:val="00C474F7"/>
    <w:rsid w:val="00C520CE"/>
    <w:rsid w:val="00C52151"/>
    <w:rsid w:val="00C5669C"/>
    <w:rsid w:val="00C605BD"/>
    <w:rsid w:val="00C6392E"/>
    <w:rsid w:val="00C657F4"/>
    <w:rsid w:val="00C67157"/>
    <w:rsid w:val="00C710B9"/>
    <w:rsid w:val="00C71366"/>
    <w:rsid w:val="00C71977"/>
    <w:rsid w:val="00C7607A"/>
    <w:rsid w:val="00C853E5"/>
    <w:rsid w:val="00C86A4C"/>
    <w:rsid w:val="00C90C37"/>
    <w:rsid w:val="00C94AC7"/>
    <w:rsid w:val="00C95545"/>
    <w:rsid w:val="00C96029"/>
    <w:rsid w:val="00C97C61"/>
    <w:rsid w:val="00CA17F6"/>
    <w:rsid w:val="00CA341E"/>
    <w:rsid w:val="00CA34DA"/>
    <w:rsid w:val="00CA7AD6"/>
    <w:rsid w:val="00CB0CF9"/>
    <w:rsid w:val="00CB74F4"/>
    <w:rsid w:val="00CC3507"/>
    <w:rsid w:val="00CC3510"/>
    <w:rsid w:val="00CC52C7"/>
    <w:rsid w:val="00CC642E"/>
    <w:rsid w:val="00CD24D1"/>
    <w:rsid w:val="00CD7731"/>
    <w:rsid w:val="00CE412F"/>
    <w:rsid w:val="00CF330E"/>
    <w:rsid w:val="00CF5EEF"/>
    <w:rsid w:val="00CF65FB"/>
    <w:rsid w:val="00CF7AD0"/>
    <w:rsid w:val="00D0404B"/>
    <w:rsid w:val="00D04432"/>
    <w:rsid w:val="00D07729"/>
    <w:rsid w:val="00D133F9"/>
    <w:rsid w:val="00D137DA"/>
    <w:rsid w:val="00D14ABC"/>
    <w:rsid w:val="00D1509E"/>
    <w:rsid w:val="00D21C79"/>
    <w:rsid w:val="00D22F11"/>
    <w:rsid w:val="00D26D5F"/>
    <w:rsid w:val="00D27BF7"/>
    <w:rsid w:val="00D30263"/>
    <w:rsid w:val="00D30834"/>
    <w:rsid w:val="00D313D5"/>
    <w:rsid w:val="00D31452"/>
    <w:rsid w:val="00D3467B"/>
    <w:rsid w:val="00D34F7E"/>
    <w:rsid w:val="00D359B0"/>
    <w:rsid w:val="00D44E27"/>
    <w:rsid w:val="00D504A4"/>
    <w:rsid w:val="00D56DDA"/>
    <w:rsid w:val="00D60484"/>
    <w:rsid w:val="00D82DA2"/>
    <w:rsid w:val="00D90FC7"/>
    <w:rsid w:val="00D9375E"/>
    <w:rsid w:val="00D93FE0"/>
    <w:rsid w:val="00D94BCF"/>
    <w:rsid w:val="00DA23D0"/>
    <w:rsid w:val="00DA32CA"/>
    <w:rsid w:val="00DB29AC"/>
    <w:rsid w:val="00DB2B6B"/>
    <w:rsid w:val="00DB4819"/>
    <w:rsid w:val="00DB5419"/>
    <w:rsid w:val="00DB5AA4"/>
    <w:rsid w:val="00DC0204"/>
    <w:rsid w:val="00DC0B23"/>
    <w:rsid w:val="00DC1538"/>
    <w:rsid w:val="00DD17FE"/>
    <w:rsid w:val="00DD1DEB"/>
    <w:rsid w:val="00DD328B"/>
    <w:rsid w:val="00DD40F0"/>
    <w:rsid w:val="00DD77FD"/>
    <w:rsid w:val="00DE21CA"/>
    <w:rsid w:val="00DF1E7D"/>
    <w:rsid w:val="00DF72FD"/>
    <w:rsid w:val="00E02A02"/>
    <w:rsid w:val="00E02D3E"/>
    <w:rsid w:val="00E06D70"/>
    <w:rsid w:val="00E06FC0"/>
    <w:rsid w:val="00E07B13"/>
    <w:rsid w:val="00E10835"/>
    <w:rsid w:val="00E10A5B"/>
    <w:rsid w:val="00E1385D"/>
    <w:rsid w:val="00E15AD6"/>
    <w:rsid w:val="00E16394"/>
    <w:rsid w:val="00E175B9"/>
    <w:rsid w:val="00E2304F"/>
    <w:rsid w:val="00E248DC"/>
    <w:rsid w:val="00E2511E"/>
    <w:rsid w:val="00E258D4"/>
    <w:rsid w:val="00E34079"/>
    <w:rsid w:val="00E35D30"/>
    <w:rsid w:val="00E42D78"/>
    <w:rsid w:val="00E438F2"/>
    <w:rsid w:val="00E44E0B"/>
    <w:rsid w:val="00E45091"/>
    <w:rsid w:val="00E46F2A"/>
    <w:rsid w:val="00E55149"/>
    <w:rsid w:val="00E6399D"/>
    <w:rsid w:val="00E63BCD"/>
    <w:rsid w:val="00E64FAA"/>
    <w:rsid w:val="00E6719F"/>
    <w:rsid w:val="00E7109A"/>
    <w:rsid w:val="00E71891"/>
    <w:rsid w:val="00E73D50"/>
    <w:rsid w:val="00E7438F"/>
    <w:rsid w:val="00E75767"/>
    <w:rsid w:val="00E81BFA"/>
    <w:rsid w:val="00E83AAF"/>
    <w:rsid w:val="00E90249"/>
    <w:rsid w:val="00E961BA"/>
    <w:rsid w:val="00EA4EDF"/>
    <w:rsid w:val="00EA500C"/>
    <w:rsid w:val="00EB04E9"/>
    <w:rsid w:val="00EB1480"/>
    <w:rsid w:val="00EB2497"/>
    <w:rsid w:val="00EB49AC"/>
    <w:rsid w:val="00EC0136"/>
    <w:rsid w:val="00EC357C"/>
    <w:rsid w:val="00ED4638"/>
    <w:rsid w:val="00ED672F"/>
    <w:rsid w:val="00EE1CA6"/>
    <w:rsid w:val="00EE212A"/>
    <w:rsid w:val="00EE2A2C"/>
    <w:rsid w:val="00EE3FA9"/>
    <w:rsid w:val="00EF127E"/>
    <w:rsid w:val="00EF1B87"/>
    <w:rsid w:val="00F012B1"/>
    <w:rsid w:val="00F01325"/>
    <w:rsid w:val="00F0638E"/>
    <w:rsid w:val="00F1087C"/>
    <w:rsid w:val="00F10A37"/>
    <w:rsid w:val="00F12EF5"/>
    <w:rsid w:val="00F14998"/>
    <w:rsid w:val="00F14BE7"/>
    <w:rsid w:val="00F21113"/>
    <w:rsid w:val="00F23766"/>
    <w:rsid w:val="00F4065F"/>
    <w:rsid w:val="00F41912"/>
    <w:rsid w:val="00F42303"/>
    <w:rsid w:val="00F46ABC"/>
    <w:rsid w:val="00F47F6F"/>
    <w:rsid w:val="00F52CD0"/>
    <w:rsid w:val="00F54114"/>
    <w:rsid w:val="00F62385"/>
    <w:rsid w:val="00F6256C"/>
    <w:rsid w:val="00F636C7"/>
    <w:rsid w:val="00F639CD"/>
    <w:rsid w:val="00F67E49"/>
    <w:rsid w:val="00F73D0C"/>
    <w:rsid w:val="00F7527B"/>
    <w:rsid w:val="00F94360"/>
    <w:rsid w:val="00F95E45"/>
    <w:rsid w:val="00F9695C"/>
    <w:rsid w:val="00F96FD4"/>
    <w:rsid w:val="00FA1955"/>
    <w:rsid w:val="00FA2A16"/>
    <w:rsid w:val="00FA4811"/>
    <w:rsid w:val="00FA67DF"/>
    <w:rsid w:val="00FC4D9B"/>
    <w:rsid w:val="00FC653C"/>
    <w:rsid w:val="00FC6550"/>
    <w:rsid w:val="00FD7E9E"/>
    <w:rsid w:val="00FE09CA"/>
    <w:rsid w:val="00FE0F3F"/>
    <w:rsid w:val="00FE22C6"/>
    <w:rsid w:val="00FE4213"/>
    <w:rsid w:val="00FE5B3F"/>
    <w:rsid w:val="00FE5B6F"/>
    <w:rsid w:val="00FF0051"/>
    <w:rsid w:val="00FF0271"/>
    <w:rsid w:val="00FF0956"/>
    <w:rsid w:val="00FF1BC6"/>
    <w:rsid w:val="00FF5CE7"/>
    <w:rsid w:val="00FF60F9"/>
    <w:rsid w:val="00FF67AA"/>
    <w:rsid w:val="1B53BBAF"/>
    <w:rsid w:val="265E0B33"/>
    <w:rsid w:val="3D77EB31"/>
    <w:rsid w:val="3DEDEABA"/>
    <w:rsid w:val="3DFF1803"/>
    <w:rsid w:val="57DD8FC6"/>
    <w:rsid w:val="5C3AD243"/>
    <w:rsid w:val="6EEE271F"/>
    <w:rsid w:val="7C700E0A"/>
    <w:rsid w:val="7DEF9872"/>
    <w:rsid w:val="7EF98FC2"/>
    <w:rsid w:val="7FDF11B6"/>
    <w:rsid w:val="97B57F77"/>
    <w:rsid w:val="BBFFF270"/>
    <w:rsid w:val="DCF76F79"/>
    <w:rsid w:val="DD53D16B"/>
    <w:rsid w:val="DF674A30"/>
    <w:rsid w:val="F3FE1F0B"/>
    <w:rsid w:val="F49E2A9E"/>
    <w:rsid w:val="FFD6F102"/>
    <w:rsid w:val="FFDE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99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6"/>
    <w:qFormat/>
    <w:uiPriority w:val="99"/>
    <w:pPr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Char"/>
    <w:basedOn w:val="1"/>
    <w:qFormat/>
    <w:uiPriority w:val="0"/>
    <w:rPr>
      <w:rFonts w:ascii="仿宋_GB2312" w:hAnsi="Times New Roman" w:eastAsia="仿宋_GB2312" w:cs="仿宋_GB2312"/>
      <w:b/>
      <w:bCs/>
      <w:sz w:val="32"/>
      <w:szCs w:val="32"/>
    </w:rPr>
  </w:style>
  <w:style w:type="character" w:customStyle="1" w:styleId="13">
    <w:name w:val="页眉 Char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标题 #2_"/>
    <w:basedOn w:val="9"/>
    <w:link w:val="15"/>
    <w:qFormat/>
    <w:uiPriority w:val="0"/>
    <w:rPr>
      <w:rFonts w:ascii="MingLiU" w:eastAsia="MingLiU"/>
      <w:spacing w:val="2"/>
      <w:sz w:val="40"/>
      <w:szCs w:val="40"/>
      <w:shd w:val="clear" w:color="auto" w:fill="FFFFFF"/>
    </w:rPr>
  </w:style>
  <w:style w:type="paragraph" w:customStyle="1" w:styleId="15">
    <w:name w:val="标题 #2"/>
    <w:basedOn w:val="1"/>
    <w:link w:val="14"/>
    <w:qFormat/>
    <w:uiPriority w:val="0"/>
    <w:pPr>
      <w:shd w:val="clear" w:color="auto" w:fill="FFFFFF"/>
      <w:spacing w:before="1320" w:after="60" w:line="691" w:lineRule="exact"/>
      <w:jc w:val="center"/>
      <w:outlineLvl w:val="1"/>
    </w:pPr>
    <w:rPr>
      <w:rFonts w:ascii="MingLiU" w:hAnsi="Times New Roman" w:eastAsia="MingLiU"/>
      <w:spacing w:val="2"/>
      <w:kern w:val="0"/>
      <w:sz w:val="40"/>
      <w:szCs w:val="40"/>
    </w:rPr>
  </w:style>
  <w:style w:type="character" w:customStyle="1" w:styleId="16">
    <w:name w:val="脚注文本 Char"/>
    <w:basedOn w:val="9"/>
    <w:link w:val="5"/>
    <w:qFormat/>
    <w:uiPriority w:val="99"/>
    <w:rPr>
      <w:sz w:val="18"/>
      <w:szCs w:val="18"/>
    </w:rPr>
  </w:style>
  <w:style w:type="character" w:customStyle="1" w:styleId="17">
    <w:name w:val="脚注文本 Char1"/>
    <w:basedOn w:val="9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Dreamsoft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Lenovo (Beijing) Limited</Company>
  <Pages>7</Pages>
  <Words>617</Words>
  <Characters>3523</Characters>
  <Lines>29</Lines>
  <Paragraphs>8</Paragraphs>
  <TotalTime>73</TotalTime>
  <ScaleCrop>false</ScaleCrop>
  <LinksUpToDate>false</LinksUpToDate>
  <CharactersWithSpaces>4132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2024-01-09T17:40:00Z</dcterms:created>
  <dc:creator>汪漪</dc:creator>
  <cp:lastModifiedBy>徐梦:提交纸质材料</cp:lastModifiedBy>
  <cp:lastPrinted>2023-12-04T22:26:00Z</cp:lastPrinted>
  <dcterms:modified xsi:type="dcterms:W3CDTF">2026-05-18T16:58:53Z</dcterms:modified>
  <dc:title>关于开展暂行、试行类规范性文件重新发布工作的通知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